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415E3" w14:textId="7817A143" w:rsidR="006E56D6" w:rsidRDefault="00973113" w:rsidP="00D03125">
      <w:pPr>
        <w:jc w:val="right"/>
      </w:pPr>
      <w:r w:rsidRPr="002C29ED">
        <w:rPr>
          <w:noProof/>
        </w:rPr>
        <w:drawing>
          <wp:anchor distT="0" distB="0" distL="114300" distR="114300" simplePos="0" relativeHeight="251659264" behindDoc="0" locked="0" layoutInCell="1" allowOverlap="1" wp14:anchorId="2AC219F4" wp14:editId="4A3C6E8B">
            <wp:simplePos x="0" y="0"/>
            <wp:positionH relativeFrom="margin">
              <wp:posOffset>4342765</wp:posOffset>
            </wp:positionH>
            <wp:positionV relativeFrom="paragraph">
              <wp:posOffset>1905</wp:posOffset>
            </wp:positionV>
            <wp:extent cx="1773555" cy="891540"/>
            <wp:effectExtent l="0" t="0" r="0" b="3810"/>
            <wp:wrapSquare wrapText="bothSides"/>
            <wp:docPr id="1690496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967218" name=""/>
                    <pic:cNvPicPr/>
                  </pic:nvPicPr>
                  <pic:blipFill>
                    <a:blip r:embed="rId11">
                      <a:extLst>
                        <a:ext uri="{28A0092B-C50C-407E-A947-70E740481C1C}">
                          <a14:useLocalDpi xmlns:a14="http://schemas.microsoft.com/office/drawing/2010/main" val="0"/>
                        </a:ext>
                      </a:extLst>
                    </a:blip>
                    <a:stretch>
                      <a:fillRect/>
                    </a:stretch>
                  </pic:blipFill>
                  <pic:spPr>
                    <a:xfrm>
                      <a:off x="0" y="0"/>
                      <a:ext cx="1773555" cy="891540"/>
                    </a:xfrm>
                    <a:prstGeom prst="rect">
                      <a:avLst/>
                    </a:prstGeom>
                  </pic:spPr>
                </pic:pic>
              </a:graphicData>
            </a:graphic>
            <wp14:sizeRelH relativeFrom="page">
              <wp14:pctWidth>0</wp14:pctWidth>
            </wp14:sizeRelH>
            <wp14:sizeRelV relativeFrom="page">
              <wp14:pctHeight>0</wp14:pctHeight>
            </wp14:sizeRelV>
          </wp:anchor>
        </w:drawing>
      </w:r>
    </w:p>
    <w:p w14:paraId="2E088D04" w14:textId="0C3F6BCF" w:rsidR="006E56D6" w:rsidRDefault="006E56D6" w:rsidP="006E56D6"/>
    <w:p w14:paraId="1916AD7E" w14:textId="77777777" w:rsidR="006E56D6" w:rsidRDefault="006E56D6" w:rsidP="006E56D6"/>
    <w:p w14:paraId="160A88DA" w14:textId="77777777" w:rsidR="006E56D6" w:rsidRDefault="006E56D6" w:rsidP="006E56D6"/>
    <w:p w14:paraId="2D30D103" w14:textId="77777777" w:rsidR="006E56D6" w:rsidRDefault="006E56D6" w:rsidP="006E56D6"/>
    <w:p w14:paraId="44CF344F" w14:textId="77777777" w:rsidR="006E56D6" w:rsidRDefault="006E56D6" w:rsidP="006E56D6"/>
    <w:p w14:paraId="5C169AD5" w14:textId="77777777" w:rsidR="007167FD" w:rsidRDefault="007167FD" w:rsidP="006E56D6">
      <w:pPr>
        <w:pStyle w:val="Title"/>
      </w:pPr>
    </w:p>
    <w:p w14:paraId="6A3EB8F0" w14:textId="77777777" w:rsidR="007167FD" w:rsidRDefault="007167FD" w:rsidP="006E56D6">
      <w:pPr>
        <w:pStyle w:val="Title"/>
      </w:pPr>
    </w:p>
    <w:p w14:paraId="0349CE0C" w14:textId="77777777" w:rsidR="006E56D6" w:rsidRDefault="006E56D6" w:rsidP="006E56D6">
      <w:pPr>
        <w:pStyle w:val="Title"/>
      </w:pPr>
      <w:r>
        <w:t>Privacy Policy</w:t>
      </w:r>
    </w:p>
    <w:p w14:paraId="41724354" w14:textId="77777777" w:rsidR="006E56D6" w:rsidRDefault="006E56D6" w:rsidP="006E56D6">
      <w:pPr>
        <w:pStyle w:val="BodyText"/>
      </w:pPr>
    </w:p>
    <w:p w14:paraId="578DC45C" w14:textId="07F9305C" w:rsidR="006E56D6" w:rsidRPr="007167FD" w:rsidRDefault="00973113" w:rsidP="006E56D6">
      <w:pPr>
        <w:pStyle w:val="BodyText"/>
        <w:rPr>
          <w:rFonts w:cs="Arial"/>
          <w:b/>
          <w:bCs/>
          <w:sz w:val="24"/>
        </w:rPr>
      </w:pPr>
      <w:r>
        <w:rPr>
          <w:b/>
          <w:bCs/>
          <w:noProof/>
          <w:sz w:val="24"/>
        </w:rPr>
        <w:t>ROOKI CAREERS PTY LTD</w:t>
      </w:r>
      <w:r w:rsidR="007167FD" w:rsidRPr="007167FD">
        <w:rPr>
          <w:b/>
          <w:bCs/>
          <w:sz w:val="24"/>
        </w:rPr>
        <w:t xml:space="preserve"> ACN </w:t>
      </w:r>
      <w:r>
        <w:rPr>
          <w:b/>
          <w:bCs/>
          <w:noProof/>
          <w:sz w:val="24"/>
        </w:rPr>
        <w:t>698 849 526</w:t>
      </w:r>
      <w:r w:rsidR="006E56D6" w:rsidRPr="007167FD">
        <w:rPr>
          <w:b/>
          <w:bCs/>
          <w:sz w:val="24"/>
        </w:rPr>
        <w:br w:type="page"/>
      </w:r>
    </w:p>
    <w:p w14:paraId="74B2DBE7" w14:textId="77777777" w:rsidR="006E56D6" w:rsidRDefault="006E56D6" w:rsidP="006E56D6">
      <w:pPr>
        <w:pStyle w:val="Heading9"/>
      </w:pPr>
      <w:r>
        <w:lastRenderedPageBreak/>
        <w:t>Privacy Policy</w:t>
      </w:r>
    </w:p>
    <w:p w14:paraId="0CAB2EFF" w14:textId="77777777" w:rsidR="006E56D6" w:rsidRDefault="006E56D6" w:rsidP="006E56D6">
      <w:pPr>
        <w:pStyle w:val="Heading1"/>
      </w:pPr>
      <w:r>
        <w:t>Background</w:t>
      </w:r>
    </w:p>
    <w:p w14:paraId="1E36ACB4" w14:textId="4016CBB5" w:rsidR="006E56D6" w:rsidRDefault="006E56D6" w:rsidP="006E56D6">
      <w:pPr>
        <w:pStyle w:val="BodyTextIndent"/>
      </w:pPr>
      <w:r>
        <w:t>Thanks for visiting our Privacy Policy (</w:t>
      </w:r>
      <w:r w:rsidRPr="00C72286">
        <w:rPr>
          <w:b/>
          <w:bCs/>
        </w:rPr>
        <w:t>Policy</w:t>
      </w:r>
      <w:r>
        <w:t>)</w:t>
      </w:r>
      <w:r w:rsidRPr="00C72286">
        <w:t>, we</w:t>
      </w:r>
      <w:r>
        <w:t xml:space="preserve"> a</w:t>
      </w:r>
      <w:r w:rsidRPr="00C72286">
        <w:t xml:space="preserve">re </w:t>
      </w:r>
      <w:r w:rsidR="00973113">
        <w:rPr>
          <w:noProof/>
        </w:rPr>
        <w:t>ROOKI CAREERS PTY LTD</w:t>
      </w:r>
      <w:r>
        <w:t xml:space="preserve"> </w:t>
      </w:r>
      <w:r w:rsidR="009C0FF6">
        <w:t xml:space="preserve">ACN </w:t>
      </w:r>
      <w:r w:rsidR="00973113">
        <w:rPr>
          <w:noProof/>
        </w:rPr>
        <w:t>698 849 526</w:t>
      </w:r>
      <w:r w:rsidR="000767C4">
        <w:rPr>
          <w:noProof/>
        </w:rPr>
        <w:t xml:space="preserve"> </w:t>
      </w:r>
      <w:r w:rsidRPr="00C72286">
        <w:t>(</w:t>
      </w:r>
      <w:r w:rsidRPr="007E26EC">
        <w:rPr>
          <w:b/>
          <w:bCs/>
        </w:rPr>
        <w:t xml:space="preserve">we, our, us </w:t>
      </w:r>
      <w:r w:rsidRPr="009C0FF6">
        <w:t>and other similar terms</w:t>
      </w:r>
      <w:r w:rsidRPr="007167FD">
        <w:t>).</w:t>
      </w:r>
      <w:r w:rsidRPr="00C72286">
        <w:t xml:space="preserve"> </w:t>
      </w:r>
      <w:r>
        <w:t>We are committed to providing quality</w:t>
      </w:r>
      <w:r w:rsidR="004874F3">
        <w:t xml:space="preserve"> products and</w:t>
      </w:r>
      <w:r>
        <w:t xml:space="preserve"> services to you and this </w:t>
      </w:r>
      <w:r w:rsidR="008704FD">
        <w:t>P</w:t>
      </w:r>
      <w:r>
        <w:t>olicy outlines our ongoing obligations in respect of how we manage your Personal Information.</w:t>
      </w:r>
      <w:r w:rsidRPr="00C72286">
        <w:t xml:space="preserve"> </w:t>
      </w:r>
      <w:r w:rsidRPr="00FA63E6">
        <w:t>It applies to our</w:t>
      </w:r>
      <w:r w:rsidR="00D03125" w:rsidRPr="00FA63E6">
        <w:t xml:space="preserve"> </w:t>
      </w:r>
      <w:r w:rsidR="00FA63E6" w:rsidRPr="00FA63E6">
        <w:rPr>
          <w:noProof/>
        </w:rPr>
        <w:t>RooKi</w:t>
      </w:r>
      <w:r w:rsidR="00D03125" w:rsidRPr="00FA63E6">
        <w:t xml:space="preserve"> Terms of Use</w:t>
      </w:r>
      <w:r w:rsidRPr="00FA63E6">
        <w:t xml:space="preserve"> and other agreements we may form with you.</w:t>
      </w:r>
    </w:p>
    <w:p w14:paraId="328C347B" w14:textId="77777777" w:rsidR="006E56D6" w:rsidRDefault="006E56D6" w:rsidP="006E56D6">
      <w:pPr>
        <w:pStyle w:val="BodyTextIndent"/>
      </w:pPr>
      <w:r>
        <w:t xml:space="preserve">When we talk about Personal Information, we mean information or an opinion about an identifiable individual (not a company), </w:t>
      </w:r>
      <w:proofErr w:type="gramStart"/>
      <w:r>
        <w:t>whether or not</w:t>
      </w:r>
      <w:proofErr w:type="gramEnd"/>
      <w:r>
        <w:t xml:space="preserve"> that information or opinion is true or in a material form (</w:t>
      </w:r>
      <w:r w:rsidRPr="003D69AE">
        <w:rPr>
          <w:b/>
          <w:bCs/>
        </w:rPr>
        <w:t>Personal Information</w:t>
      </w:r>
      <w:r>
        <w:t>).</w:t>
      </w:r>
    </w:p>
    <w:p w14:paraId="47C62A46" w14:textId="77777777" w:rsidR="006E56D6" w:rsidRDefault="006E56D6" w:rsidP="006E56D6">
      <w:pPr>
        <w:pStyle w:val="Heading1"/>
      </w:pPr>
      <w:r>
        <w:t>Disclaimer</w:t>
      </w:r>
    </w:p>
    <w:p w14:paraId="1850A63C" w14:textId="7CF54C7B" w:rsidR="006E56D6" w:rsidRPr="00B8033D" w:rsidRDefault="006E56D6" w:rsidP="006E56D6">
      <w:pPr>
        <w:pStyle w:val="BodyTextIndent"/>
      </w:pPr>
      <w:r w:rsidRPr="00B8033D">
        <w:rPr>
          <w:rFonts w:eastAsia="Batang"/>
        </w:rPr>
        <w:t xml:space="preserve">While </w:t>
      </w:r>
      <w:r>
        <w:rPr>
          <w:rFonts w:eastAsia="Batang"/>
        </w:rPr>
        <w:t>y</w:t>
      </w:r>
      <w:r w:rsidRPr="00B8033D">
        <w:rPr>
          <w:rFonts w:eastAsia="Batang"/>
        </w:rPr>
        <w:t xml:space="preserve">our </w:t>
      </w:r>
      <w:r w:rsidR="00E907D8">
        <w:rPr>
          <w:rFonts w:eastAsia="Batang"/>
        </w:rPr>
        <w:t>p</w:t>
      </w:r>
      <w:r w:rsidRPr="00B8033D">
        <w:rPr>
          <w:rFonts w:eastAsia="Batang"/>
        </w:rPr>
        <w:t xml:space="preserve">rivacy is important to </w:t>
      </w:r>
      <w:r>
        <w:rPr>
          <w:rFonts w:eastAsia="Batang"/>
        </w:rPr>
        <w:t>u</w:t>
      </w:r>
      <w:r w:rsidRPr="00B8033D">
        <w:rPr>
          <w:rFonts w:eastAsia="Batang"/>
        </w:rPr>
        <w:t>s, nothing in this Policy constitutes a voluntary opt</w:t>
      </w:r>
      <w:r w:rsidR="00E907D8">
        <w:rPr>
          <w:rFonts w:eastAsia="Batang"/>
        </w:rPr>
        <w:t>-</w:t>
      </w:r>
      <w:r w:rsidRPr="00B8033D">
        <w:rPr>
          <w:rFonts w:eastAsia="Batang"/>
        </w:rPr>
        <w:t>in</w:t>
      </w:r>
      <w:r>
        <w:rPr>
          <w:rFonts w:eastAsia="Batang"/>
        </w:rPr>
        <w:t xml:space="preserve"> </w:t>
      </w:r>
      <w:r w:rsidRPr="00B8033D">
        <w:rPr>
          <w:rFonts w:eastAsia="Batang"/>
        </w:rPr>
        <w:t xml:space="preserve">to any privacy laws, anywhere in the world, which </w:t>
      </w:r>
      <w:r>
        <w:rPr>
          <w:rFonts w:eastAsia="Batang"/>
        </w:rPr>
        <w:t>w</w:t>
      </w:r>
      <w:r w:rsidRPr="00B8033D">
        <w:rPr>
          <w:rFonts w:eastAsia="Batang"/>
        </w:rPr>
        <w:t>e are not statutorily bound to comply with.</w:t>
      </w:r>
    </w:p>
    <w:p w14:paraId="6906075D" w14:textId="77777777" w:rsidR="006E56D6" w:rsidRPr="00B91EC2" w:rsidRDefault="006E56D6" w:rsidP="006E56D6">
      <w:pPr>
        <w:pStyle w:val="Heading1"/>
      </w:pPr>
      <w:r>
        <w:t>Collection of Personal Information</w:t>
      </w:r>
    </w:p>
    <w:p w14:paraId="27556423" w14:textId="39A4402A" w:rsidR="006E56D6" w:rsidRDefault="006E56D6" w:rsidP="006E56D6">
      <w:pPr>
        <w:pStyle w:val="Heading2"/>
      </w:pPr>
      <w:r>
        <w:t xml:space="preserve">How </w:t>
      </w:r>
      <w:r w:rsidR="000767C4">
        <w:rPr>
          <w:noProof/>
        </w:rPr>
        <w:t>we</w:t>
      </w:r>
      <w:r>
        <w:t xml:space="preserve"> collect Personal Information</w:t>
      </w:r>
    </w:p>
    <w:p w14:paraId="11EF5508" w14:textId="35A4B8FA" w:rsidR="006E56D6" w:rsidRDefault="006E56D6" w:rsidP="006E56D6">
      <w:pPr>
        <w:pStyle w:val="BodyTextIndent"/>
        <w:rPr>
          <w:lang w:eastAsia="en-US"/>
        </w:rPr>
      </w:pPr>
      <w:r>
        <w:rPr>
          <w:lang w:eastAsia="en-US"/>
        </w:rPr>
        <w:t>We collect</w:t>
      </w:r>
      <w:r w:rsidRPr="00132BFB">
        <w:rPr>
          <w:lang w:eastAsia="en-US"/>
        </w:rPr>
        <w:t xml:space="preserve"> Personal Information in </w:t>
      </w:r>
      <w:r>
        <w:rPr>
          <w:lang w:eastAsia="en-US"/>
        </w:rPr>
        <w:t xml:space="preserve">the ordinary course of our business, which is the provision of </w:t>
      </w:r>
      <w:r w:rsidR="00973113">
        <w:rPr>
          <w:noProof/>
          <w:lang w:eastAsia="en-US"/>
        </w:rPr>
        <w:t xml:space="preserve">our </w:t>
      </w:r>
      <w:r w:rsidR="00BD5953">
        <w:rPr>
          <w:noProof/>
        </w:rPr>
        <w:t>online platform that connects young Australians with employers and training providers through a career assessment, job board and talent matching engine, known as ″RooKi″ (</w:t>
      </w:r>
      <w:r w:rsidR="00BD5953" w:rsidRPr="00BD5953">
        <w:rPr>
          <w:b/>
          <w:bCs/>
          <w:noProof/>
        </w:rPr>
        <w:t>RooKi</w:t>
      </w:r>
      <w:r w:rsidR="00BD5953">
        <w:rPr>
          <w:noProof/>
        </w:rPr>
        <w:t>)</w:t>
      </w:r>
      <w:r>
        <w:rPr>
          <w:lang w:eastAsia="en-US"/>
        </w:rPr>
        <w:t>. Personal Information is collected when you:</w:t>
      </w:r>
    </w:p>
    <w:p w14:paraId="45D6AB47" w14:textId="5CA57489" w:rsidR="007D42EA" w:rsidRDefault="007D42EA" w:rsidP="006E56D6">
      <w:pPr>
        <w:pStyle w:val="Heading3"/>
      </w:pPr>
      <w:r>
        <w:t xml:space="preserve">create a </w:t>
      </w:r>
      <w:proofErr w:type="spellStart"/>
      <w:r>
        <w:t>RooKi</w:t>
      </w:r>
      <w:proofErr w:type="spellEnd"/>
      <w:r>
        <w:t xml:space="preserve"> account;</w:t>
      </w:r>
    </w:p>
    <w:p w14:paraId="1F20C7F2" w14:textId="3546253A" w:rsidR="007D42EA" w:rsidRDefault="007D42EA" w:rsidP="007D42EA">
      <w:pPr>
        <w:pStyle w:val="Heading3"/>
      </w:pPr>
      <w:r>
        <w:t xml:space="preserve">complete our career assessment, </w:t>
      </w:r>
      <w:proofErr w:type="gramStart"/>
      <w:r>
        <w:t>whether or not</w:t>
      </w:r>
      <w:proofErr w:type="gramEnd"/>
      <w:r>
        <w:t xml:space="preserve"> you have an account;</w:t>
      </w:r>
    </w:p>
    <w:p w14:paraId="379C9373" w14:textId="1555AB1A" w:rsidR="007D42EA" w:rsidRDefault="007D42EA" w:rsidP="007D42EA">
      <w:pPr>
        <w:pStyle w:val="Heading3"/>
      </w:pPr>
      <w:r>
        <w:t xml:space="preserve">create or update your profile, or generate a resume or cover letter using </w:t>
      </w:r>
      <w:proofErr w:type="spellStart"/>
      <w:r>
        <w:t>RooKi</w:t>
      </w:r>
      <w:proofErr w:type="spellEnd"/>
      <w:r>
        <w:t>;</w:t>
      </w:r>
    </w:p>
    <w:p w14:paraId="17EE4FE0" w14:textId="15D807E8" w:rsidR="007D42EA" w:rsidRDefault="007D42EA" w:rsidP="007D42EA">
      <w:pPr>
        <w:pStyle w:val="Heading3"/>
      </w:pPr>
      <w:r>
        <w:t>apply for a job listing, post a job listing, or list a course or program</w:t>
      </w:r>
      <w:r w:rsidR="00B13D3D">
        <w:t xml:space="preserve"> through </w:t>
      </w:r>
      <w:proofErr w:type="spellStart"/>
      <w:r w:rsidR="00B13D3D">
        <w:t>RooKi</w:t>
      </w:r>
      <w:proofErr w:type="spellEnd"/>
      <w:r>
        <w:t>;</w:t>
      </w:r>
    </w:p>
    <w:p w14:paraId="259DBDDE" w14:textId="1013A2B7" w:rsidR="006E56D6" w:rsidRDefault="006E56D6" w:rsidP="006E56D6">
      <w:pPr>
        <w:pStyle w:val="Heading3"/>
      </w:pPr>
      <w:r>
        <w:t>contact or correspond with us via email, telephone</w:t>
      </w:r>
      <w:r w:rsidR="007D42EA">
        <w:t xml:space="preserve">, </w:t>
      </w:r>
      <w:r>
        <w:t>our website</w:t>
      </w:r>
      <w:r w:rsidR="007D42EA">
        <w:t xml:space="preserve"> or </w:t>
      </w:r>
      <w:r w:rsidR="00604A1F">
        <w:t xml:space="preserve">through </w:t>
      </w:r>
      <w:proofErr w:type="spellStart"/>
      <w:r w:rsidR="007D42EA">
        <w:t>RooKi</w:t>
      </w:r>
      <w:proofErr w:type="spellEnd"/>
      <w:r>
        <w:t>;</w:t>
      </w:r>
    </w:p>
    <w:p w14:paraId="5218EAB4" w14:textId="35F65532" w:rsidR="006E56D6" w:rsidRDefault="006E56D6" w:rsidP="006E56D6">
      <w:pPr>
        <w:pStyle w:val="Heading3"/>
      </w:pPr>
      <w:r>
        <w:t>subscribe to</w:t>
      </w:r>
      <w:r w:rsidR="007D42EA">
        <w:t xml:space="preserve"> job alerts or</w:t>
      </w:r>
      <w:r>
        <w:t xml:space="preserve"> our newsletters</w:t>
      </w:r>
      <w:r w:rsidR="007D42EA">
        <w:t>, join our waitlist</w:t>
      </w:r>
      <w:r>
        <w:t xml:space="preserve"> or complete surveys and online forms;</w:t>
      </w:r>
    </w:p>
    <w:p w14:paraId="20F0E6C4" w14:textId="5C55F35C" w:rsidR="006E56D6" w:rsidRDefault="006E56D6" w:rsidP="006E56D6">
      <w:pPr>
        <w:pStyle w:val="Heading3"/>
      </w:pPr>
      <w:r>
        <w:t>purchase</w:t>
      </w:r>
      <w:r w:rsidR="00816CB1">
        <w:t xml:space="preserve">, </w:t>
      </w:r>
      <w:r w:rsidR="00636408">
        <w:t xml:space="preserve">access, </w:t>
      </w:r>
      <w:r w:rsidR="00816CB1">
        <w:t>use</w:t>
      </w:r>
      <w:r>
        <w:t xml:space="preserve"> or enquire about </w:t>
      </w:r>
      <w:r w:rsidR="00636408">
        <w:rPr>
          <w:noProof/>
        </w:rPr>
        <w:t>RooKi</w:t>
      </w:r>
      <w:r>
        <w:t>;</w:t>
      </w:r>
      <w:r w:rsidR="006A661B">
        <w:t xml:space="preserve"> </w:t>
      </w:r>
      <w:r w:rsidR="00DB432A">
        <w:t>and/</w:t>
      </w:r>
      <w:r w:rsidR="0069233B">
        <w:t>or</w:t>
      </w:r>
    </w:p>
    <w:p w14:paraId="54D1ABD8" w14:textId="6866090E" w:rsidR="006E56D6" w:rsidRDefault="006E56D6" w:rsidP="006E56D6">
      <w:pPr>
        <w:pStyle w:val="Heading3"/>
      </w:pPr>
      <w:r>
        <w:t xml:space="preserve">seek support in relation to </w:t>
      </w:r>
      <w:r w:rsidR="00DC2498">
        <w:rPr>
          <w:noProof/>
        </w:rPr>
        <w:t>RooKi</w:t>
      </w:r>
      <w:r w:rsidR="0069233B">
        <w:t>.</w:t>
      </w:r>
      <w:r>
        <w:t xml:space="preserve"> </w:t>
      </w:r>
    </w:p>
    <w:p w14:paraId="28D9CD34" w14:textId="6ADF3825" w:rsidR="006E56D6" w:rsidRDefault="006E56D6" w:rsidP="006E56D6">
      <w:pPr>
        <w:pStyle w:val="BodyTextIndent"/>
        <w:rPr>
          <w:rFonts w:eastAsia="Batang"/>
        </w:rPr>
      </w:pPr>
      <w:r w:rsidRPr="00444029">
        <w:rPr>
          <w:rFonts w:eastAsia="Batang"/>
        </w:rPr>
        <w:t xml:space="preserve">Information will only be collected directly from </w:t>
      </w:r>
      <w:r>
        <w:rPr>
          <w:rFonts w:eastAsia="Batang"/>
        </w:rPr>
        <w:t>y</w:t>
      </w:r>
      <w:r w:rsidRPr="00444029">
        <w:rPr>
          <w:rFonts w:eastAsia="Batang"/>
        </w:rPr>
        <w:t xml:space="preserve">ou unless </w:t>
      </w:r>
      <w:r>
        <w:rPr>
          <w:rFonts w:eastAsia="Batang"/>
        </w:rPr>
        <w:t>y</w:t>
      </w:r>
      <w:r w:rsidRPr="00444029">
        <w:rPr>
          <w:rFonts w:eastAsia="Batang"/>
        </w:rPr>
        <w:t xml:space="preserve">ou authorise another person to provide the information. </w:t>
      </w:r>
    </w:p>
    <w:p w14:paraId="46A1FD36" w14:textId="77777777" w:rsidR="006E56D6" w:rsidRDefault="006E56D6" w:rsidP="006E56D6">
      <w:pPr>
        <w:pStyle w:val="Heading2"/>
      </w:pPr>
      <w:r>
        <w:t>What Personal Information is collected?</w:t>
      </w:r>
    </w:p>
    <w:p w14:paraId="4F7BD8BB" w14:textId="5E1AE9CE" w:rsidR="006E56D6" w:rsidRPr="004911E8" w:rsidRDefault="006E56D6" w:rsidP="00D14022">
      <w:pPr>
        <w:pStyle w:val="BodyTextIndent"/>
      </w:pPr>
      <w:r w:rsidRPr="00AF6831">
        <w:t>The type</w:t>
      </w:r>
      <w:r>
        <w:t>s</w:t>
      </w:r>
      <w:r w:rsidRPr="00AF6831">
        <w:t xml:space="preserve"> of Personal Information we collect include your name, address, telephone number, email, </w:t>
      </w:r>
      <w:r w:rsidR="00636408">
        <w:t xml:space="preserve">date of birth, profile photograph, education level and history, work preferences, work experience, certifications or licences, </w:t>
      </w:r>
      <w:r w:rsidR="00A23B81">
        <w:t xml:space="preserve">Personal Information contained in </w:t>
      </w:r>
      <w:r w:rsidR="00636408">
        <w:t xml:space="preserve">career assessment responses and results, the content of any resume or cover letter you </w:t>
      </w:r>
      <w:r w:rsidR="00D14022">
        <w:t xml:space="preserve">upload or </w:t>
      </w:r>
      <w:r w:rsidR="00636408">
        <w:t xml:space="preserve">create using </w:t>
      </w:r>
      <w:proofErr w:type="spellStart"/>
      <w:r w:rsidR="00636408">
        <w:t>RooKi</w:t>
      </w:r>
      <w:proofErr w:type="spellEnd"/>
      <w:r w:rsidR="00636408">
        <w:t xml:space="preserve">, job applications and saved jobs, </w:t>
      </w:r>
      <w:r w:rsidR="00FC37BC">
        <w:t xml:space="preserve">endorsements, </w:t>
      </w:r>
      <w:r w:rsidR="00636408">
        <w:t xml:space="preserve">any photograph, video or document you upload to your profile, endorsements given about you, messages you send through </w:t>
      </w:r>
      <w:proofErr w:type="spellStart"/>
      <w:r w:rsidR="00636408">
        <w:t>RooKi</w:t>
      </w:r>
      <w:proofErr w:type="spellEnd"/>
      <w:r w:rsidR="00A23B81">
        <w:t xml:space="preserve"> and your</w:t>
      </w:r>
      <w:r w:rsidR="00D14022">
        <w:t xml:space="preserve"> </w:t>
      </w:r>
      <w:r w:rsidRPr="00E619BA">
        <w:t>IP address, device identification, your social media details</w:t>
      </w:r>
      <w:r w:rsidR="00C25D0C">
        <w:t xml:space="preserve"> such as your LinkedIn URL</w:t>
      </w:r>
      <w:r w:rsidRPr="00E619BA">
        <w:t xml:space="preserve"> and any</w:t>
      </w:r>
      <w:r w:rsidRPr="00AF6831">
        <w:t xml:space="preserve"> additional information you </w:t>
      </w:r>
      <w:r w:rsidR="00D14022">
        <w:t xml:space="preserve">upload to </w:t>
      </w:r>
      <w:proofErr w:type="spellStart"/>
      <w:r w:rsidR="00D14022">
        <w:t>RooKi</w:t>
      </w:r>
      <w:proofErr w:type="spellEnd"/>
      <w:r w:rsidR="00D14022">
        <w:t xml:space="preserve"> or </w:t>
      </w:r>
      <w:r w:rsidRPr="00AF6831">
        <w:t>provide to us.</w:t>
      </w:r>
    </w:p>
    <w:p w14:paraId="5D366F26" w14:textId="77777777" w:rsidR="006E56D6" w:rsidRPr="00FE5D48" w:rsidRDefault="006E56D6" w:rsidP="006E56D6">
      <w:pPr>
        <w:pStyle w:val="BodyTextIndent"/>
        <w:rPr>
          <w:rFonts w:eastAsia="Batang"/>
        </w:rPr>
      </w:pPr>
      <w:r w:rsidRPr="002C16F0">
        <w:rPr>
          <w:rFonts w:eastAsia="Batang"/>
        </w:rPr>
        <w:lastRenderedPageBreak/>
        <w:t xml:space="preserve">Where </w:t>
      </w:r>
      <w:r>
        <w:rPr>
          <w:rFonts w:eastAsia="Batang"/>
        </w:rPr>
        <w:t>y</w:t>
      </w:r>
      <w:r w:rsidRPr="002C16F0">
        <w:rPr>
          <w:rFonts w:eastAsia="Batang"/>
        </w:rPr>
        <w:t xml:space="preserve">ou contact </w:t>
      </w:r>
      <w:r>
        <w:rPr>
          <w:rFonts w:eastAsia="Batang"/>
        </w:rPr>
        <w:t>u</w:t>
      </w:r>
      <w:r w:rsidRPr="002C16F0">
        <w:rPr>
          <w:rFonts w:eastAsia="Batang"/>
        </w:rPr>
        <w:t xml:space="preserve">s on behalf of </w:t>
      </w:r>
      <w:r>
        <w:rPr>
          <w:rFonts w:eastAsia="Batang"/>
        </w:rPr>
        <w:t>y</w:t>
      </w:r>
      <w:r w:rsidRPr="002C16F0">
        <w:rPr>
          <w:rFonts w:eastAsia="Batang"/>
        </w:rPr>
        <w:t>our employer</w:t>
      </w:r>
      <w:r>
        <w:rPr>
          <w:rFonts w:eastAsia="Batang"/>
        </w:rPr>
        <w:t>,</w:t>
      </w:r>
      <w:r w:rsidRPr="002C16F0">
        <w:rPr>
          <w:rFonts w:eastAsia="Batang"/>
        </w:rPr>
        <w:t xml:space="preserve"> the information </w:t>
      </w:r>
      <w:r>
        <w:rPr>
          <w:rFonts w:eastAsia="Batang"/>
        </w:rPr>
        <w:t>y</w:t>
      </w:r>
      <w:r w:rsidRPr="002C16F0">
        <w:rPr>
          <w:rFonts w:eastAsia="Batang"/>
        </w:rPr>
        <w:t xml:space="preserve">ou provide often contains information about </w:t>
      </w:r>
      <w:r>
        <w:rPr>
          <w:rFonts w:eastAsia="Batang"/>
        </w:rPr>
        <w:t>y</w:t>
      </w:r>
      <w:r w:rsidRPr="002C16F0">
        <w:rPr>
          <w:rFonts w:eastAsia="Batang"/>
        </w:rPr>
        <w:t>our employment, position and employer</w:t>
      </w:r>
      <w:r w:rsidR="001D4619">
        <w:rPr>
          <w:rFonts w:eastAsia="Batang"/>
        </w:rPr>
        <w:t>’</w:t>
      </w:r>
      <w:r w:rsidRPr="002C16F0">
        <w:rPr>
          <w:rFonts w:eastAsia="Batang"/>
        </w:rPr>
        <w:t>s contact details</w:t>
      </w:r>
      <w:r>
        <w:rPr>
          <w:rFonts w:eastAsia="Batang"/>
        </w:rPr>
        <w:t>. I</w:t>
      </w:r>
      <w:r w:rsidRPr="002C16F0">
        <w:rPr>
          <w:rFonts w:eastAsia="Batang"/>
        </w:rPr>
        <w:t>n those circumstances certain employment information is collected.</w:t>
      </w:r>
    </w:p>
    <w:p w14:paraId="0C52F041" w14:textId="03A82212" w:rsidR="006E56D6" w:rsidRDefault="006E56D6" w:rsidP="006E56D6">
      <w:pPr>
        <w:pStyle w:val="Heading1"/>
      </w:pPr>
      <w:r>
        <w:t xml:space="preserve">How </w:t>
      </w:r>
      <w:r w:rsidR="000767C4">
        <w:rPr>
          <w:noProof/>
        </w:rPr>
        <w:t>we</w:t>
      </w:r>
      <w:r>
        <w:t xml:space="preserve"> use Personal Information</w:t>
      </w:r>
    </w:p>
    <w:p w14:paraId="64D7B338" w14:textId="77777777" w:rsidR="006E56D6" w:rsidRDefault="006E56D6" w:rsidP="006E56D6">
      <w:pPr>
        <w:pStyle w:val="Heading2"/>
      </w:pPr>
      <w:r>
        <w:t>Why we collect Personal Information</w:t>
      </w:r>
    </w:p>
    <w:p w14:paraId="420361BB" w14:textId="2D7648DC" w:rsidR="006E56D6" w:rsidRPr="005203A7" w:rsidRDefault="006E56D6" w:rsidP="006E56D6">
      <w:pPr>
        <w:pStyle w:val="BodyTextIndent"/>
      </w:pPr>
      <w:r w:rsidRPr="005203A7">
        <w:t xml:space="preserve">We collect your Personal Information for the primary purpose of providing </w:t>
      </w:r>
      <w:r w:rsidR="00D14022">
        <w:rPr>
          <w:noProof/>
        </w:rPr>
        <w:t>RooKi</w:t>
      </w:r>
      <w:r w:rsidRPr="005203A7">
        <w:t xml:space="preserve"> to you. We may also use your Personal Information for secondary purposes closely related to the primary purpose, in circumstances where you would reasonably expect such use or disclosure. </w:t>
      </w:r>
    </w:p>
    <w:p w14:paraId="16C91C7A" w14:textId="77777777" w:rsidR="006E56D6" w:rsidRPr="00AF6831" w:rsidRDefault="006E56D6" w:rsidP="006E56D6">
      <w:pPr>
        <w:pStyle w:val="BodyTextIndent"/>
      </w:pPr>
      <w:r w:rsidRPr="00AF6831">
        <w:t xml:space="preserve">Examples of when </w:t>
      </w:r>
      <w:r>
        <w:t>we may use your Personal I</w:t>
      </w:r>
      <w:r w:rsidRPr="00AF6831">
        <w:t>nformation include:</w:t>
      </w:r>
    </w:p>
    <w:p w14:paraId="3C562A1F" w14:textId="2DD5F38B" w:rsidR="006E56D6" w:rsidRPr="00FD4839" w:rsidRDefault="006E56D6" w:rsidP="006E56D6">
      <w:pPr>
        <w:pStyle w:val="Heading3"/>
      </w:pPr>
      <w:r w:rsidRPr="00FD4839">
        <w:t xml:space="preserve">informing you about </w:t>
      </w:r>
      <w:r w:rsidR="00D14022">
        <w:rPr>
          <w:noProof/>
        </w:rPr>
        <w:t>RooKi</w:t>
      </w:r>
      <w:r w:rsidRPr="00FD4839">
        <w:t>;</w:t>
      </w:r>
    </w:p>
    <w:p w14:paraId="509AAAC5" w14:textId="03ECEA40" w:rsidR="006E56D6" w:rsidRDefault="006E56D6" w:rsidP="006E56D6">
      <w:pPr>
        <w:pStyle w:val="Heading3"/>
      </w:pPr>
      <w:r w:rsidRPr="00FD4839">
        <w:t xml:space="preserve">providing you with </w:t>
      </w:r>
      <w:r w:rsidR="00D14022">
        <w:t xml:space="preserve">access to </w:t>
      </w:r>
      <w:r w:rsidR="00D14022">
        <w:rPr>
          <w:noProof/>
        </w:rPr>
        <w:t>RooKi</w:t>
      </w:r>
      <w:r w:rsidR="00972E2A">
        <w:rPr>
          <w:noProof/>
        </w:rPr>
        <w:t xml:space="preserve"> and its features</w:t>
      </w:r>
      <w:r w:rsidRPr="00FD4839">
        <w:t>;</w:t>
      </w:r>
    </w:p>
    <w:p w14:paraId="5A8A2380" w14:textId="21D67E4B" w:rsidR="00D14022" w:rsidRDefault="00DC1BDE" w:rsidP="00D14022">
      <w:pPr>
        <w:pStyle w:val="Heading3"/>
      </w:pPr>
      <w:r>
        <w:t xml:space="preserve">facilitating </w:t>
      </w:r>
      <w:r w:rsidR="00D14022">
        <w:t>matching and ranking students, job listings and courses, and showing you the results we consider most relevant to you;</w:t>
      </w:r>
    </w:p>
    <w:p w14:paraId="4DFD4C3B" w14:textId="2DF9D5E9" w:rsidR="00D14022" w:rsidRDefault="00D14022" w:rsidP="00D14022">
      <w:pPr>
        <w:pStyle w:val="Heading3"/>
      </w:pPr>
      <w:r>
        <w:t xml:space="preserve">enabling </w:t>
      </w:r>
      <w:r w:rsidR="00972E2A">
        <w:t xml:space="preserve">users to contact each other through </w:t>
      </w:r>
      <w:proofErr w:type="spellStart"/>
      <w:r w:rsidR="00972E2A">
        <w:t>RooKi</w:t>
      </w:r>
      <w:proofErr w:type="spellEnd"/>
      <w:r w:rsidR="00972E2A">
        <w:t xml:space="preserve"> </w:t>
      </w:r>
      <w:r w:rsidR="00972E2A" w:rsidRPr="00972E2A">
        <w:t>about roles, courses and programs</w:t>
      </w:r>
      <w:r w:rsidR="00972E2A">
        <w:t>, where such feature is available</w:t>
      </w:r>
      <w:r>
        <w:t>;</w:t>
      </w:r>
    </w:p>
    <w:p w14:paraId="47F472A8" w14:textId="0E2A38C2" w:rsidR="00D14022" w:rsidRPr="00FD4839" w:rsidRDefault="00D14022" w:rsidP="00D14022">
      <w:pPr>
        <w:pStyle w:val="Heading3"/>
      </w:pPr>
      <w:r>
        <w:t>sending you job alerts, course recommendations and service notifications, where you have signed up to receive them;</w:t>
      </w:r>
    </w:p>
    <w:p w14:paraId="58963AA8" w14:textId="32E3490E" w:rsidR="006E56D6" w:rsidRPr="00FD4839" w:rsidRDefault="006E56D6" w:rsidP="006E56D6">
      <w:pPr>
        <w:pStyle w:val="Heading3"/>
      </w:pPr>
      <w:r w:rsidRPr="00FD4839">
        <w:t xml:space="preserve">administration needs in relation to providing you with </w:t>
      </w:r>
      <w:r w:rsidR="00D14022">
        <w:rPr>
          <w:noProof/>
        </w:rPr>
        <w:t>RooKi</w:t>
      </w:r>
      <w:r w:rsidRPr="00FD4839">
        <w:t xml:space="preserve">, including </w:t>
      </w:r>
      <w:r>
        <w:t xml:space="preserve">the administration of </w:t>
      </w:r>
      <w:r w:rsidRPr="00FD4839">
        <w:t>your account;</w:t>
      </w:r>
    </w:p>
    <w:p w14:paraId="165518E0" w14:textId="54767394" w:rsidR="00144CEA" w:rsidRDefault="00144CEA" w:rsidP="006E56D6">
      <w:pPr>
        <w:pStyle w:val="Heading3"/>
      </w:pPr>
      <w:r>
        <w:t xml:space="preserve">improving </w:t>
      </w:r>
      <w:r w:rsidR="00D14022">
        <w:rPr>
          <w:noProof/>
        </w:rPr>
        <w:t>RooKi</w:t>
      </w:r>
      <w:r>
        <w:t>;</w:t>
      </w:r>
    </w:p>
    <w:p w14:paraId="596C0162" w14:textId="16A2AA42" w:rsidR="00972E2A" w:rsidRDefault="00972E2A" w:rsidP="00972E2A">
      <w:pPr>
        <w:pStyle w:val="Heading3"/>
      </w:pPr>
      <w:r>
        <w:t xml:space="preserve">verifying accounts and preventing fraud, misuse and unlawful conduct on </w:t>
      </w:r>
      <w:proofErr w:type="spellStart"/>
      <w:r>
        <w:t>RooKi</w:t>
      </w:r>
      <w:proofErr w:type="spellEnd"/>
      <w:r>
        <w:t>;</w:t>
      </w:r>
    </w:p>
    <w:p w14:paraId="59A7F4AF" w14:textId="754D310C" w:rsidR="006E56D6" w:rsidRPr="00FD4839" w:rsidRDefault="006E56D6" w:rsidP="006E56D6">
      <w:pPr>
        <w:pStyle w:val="Heading3"/>
      </w:pPr>
      <w:r w:rsidRPr="00FD4839">
        <w:t>dealing with requests, enquiries or complaints and other customer care related activities;</w:t>
      </w:r>
      <w:r w:rsidR="00D14022">
        <w:t xml:space="preserve"> and</w:t>
      </w:r>
    </w:p>
    <w:p w14:paraId="3511EFF5" w14:textId="77777777" w:rsidR="006E56D6" w:rsidRPr="00685459" w:rsidRDefault="006E56D6" w:rsidP="006E56D6">
      <w:pPr>
        <w:pStyle w:val="Heading3"/>
      </w:pPr>
      <w:r w:rsidRPr="00FD4839">
        <w:t>carrying out any activity in connection with a legal, governmental or regulatory requirement imposed on us or in connection with legal proceedings, crime or fraud prevention, detection or prosecution.</w:t>
      </w:r>
    </w:p>
    <w:p w14:paraId="0C2F55C3" w14:textId="1D008C06" w:rsidR="00356DFD" w:rsidRDefault="00356DFD" w:rsidP="00356DFD">
      <w:pPr>
        <w:pStyle w:val="Heading2"/>
      </w:pPr>
      <w:r>
        <w:t>Direct marketing</w:t>
      </w:r>
    </w:p>
    <w:p w14:paraId="0EF9BF75" w14:textId="0EB84A6B" w:rsidR="00356DFD" w:rsidRDefault="00356DFD" w:rsidP="00356DFD">
      <w:pPr>
        <w:pStyle w:val="BodyTextIndent"/>
      </w:pPr>
      <w:r w:rsidRPr="00D63951">
        <w:t xml:space="preserve">Where </w:t>
      </w:r>
      <w:r>
        <w:t xml:space="preserve">you provide us with </w:t>
      </w:r>
      <w:r w:rsidRPr="00D63951">
        <w:t>consent to do so (e.g. if you have subscribed to our email</w:t>
      </w:r>
      <w:r>
        <w:t xml:space="preserve"> </w:t>
      </w:r>
      <w:r w:rsidRPr="00D63951">
        <w:t xml:space="preserve">lists or have indicated that you are interested in receiving offers or information from us), we </w:t>
      </w:r>
      <w:r>
        <w:t xml:space="preserve">may </w:t>
      </w:r>
      <w:r w:rsidRPr="00D63951">
        <w:t>send you marketing communications by email</w:t>
      </w:r>
      <w:r>
        <w:t xml:space="preserve"> </w:t>
      </w:r>
      <w:r w:rsidRPr="00D63951">
        <w:t>about products and services that we feel may be of interest to you.</w:t>
      </w:r>
    </w:p>
    <w:p w14:paraId="1E32A606" w14:textId="77777777" w:rsidR="00356DFD" w:rsidRPr="007820F0" w:rsidRDefault="00356DFD" w:rsidP="00356DFD">
      <w:pPr>
        <w:pStyle w:val="BodyTextIndent"/>
        <w:rPr>
          <w:highlight w:val="yellow"/>
        </w:rPr>
      </w:pPr>
      <w:r w:rsidRPr="00D63951">
        <w:t>You can</w:t>
      </w:r>
      <w:r>
        <w:t xml:space="preserve"> </w:t>
      </w:r>
      <w:r w:rsidRPr="00D63951">
        <w:t>opt-out of such communications if you would prefer not to receive them in the future by using the “unsubscribe” facility provided in the communication itself.</w:t>
      </w:r>
    </w:p>
    <w:p w14:paraId="181808B4" w14:textId="186213FE" w:rsidR="00356DFD" w:rsidRDefault="00356DFD" w:rsidP="00356DFD">
      <w:pPr>
        <w:pStyle w:val="Heading2"/>
      </w:pPr>
      <w:r>
        <w:t>Surveys or market research</w:t>
      </w:r>
    </w:p>
    <w:p w14:paraId="6D1290AB" w14:textId="77777777" w:rsidR="00356DFD" w:rsidRPr="006044DF" w:rsidRDefault="00356DFD" w:rsidP="00356DFD">
      <w:pPr>
        <w:pStyle w:val="BodyTextIndent"/>
      </w:pPr>
      <w:r w:rsidRPr="006044DF">
        <w:t xml:space="preserve">We (or an appointed third party) may also conduct surveys or market research and may seek other information from you on a periodic basis. These surveys will provide us with information that allows improvement in the type, quality and the </w:t>
      </w:r>
      <w:proofErr w:type="gramStart"/>
      <w:r w:rsidRPr="006044DF">
        <w:t>manner in which</w:t>
      </w:r>
      <w:proofErr w:type="gramEnd"/>
      <w:r w:rsidRPr="006044DF">
        <w:t xml:space="preserve"> our goods and services are offered to you.</w:t>
      </w:r>
      <w:r>
        <w:t xml:space="preserve"> You can opt out of participating in such surveys or market research using the facilities made available to you.</w:t>
      </w:r>
    </w:p>
    <w:p w14:paraId="798E2B73" w14:textId="05A5C4D4" w:rsidR="006E56D6" w:rsidRPr="00C13B12" w:rsidRDefault="006E56D6" w:rsidP="006E56D6">
      <w:pPr>
        <w:pStyle w:val="Heading2"/>
      </w:pPr>
      <w:r>
        <w:lastRenderedPageBreak/>
        <w:t>Use of de-identified data</w:t>
      </w:r>
    </w:p>
    <w:p w14:paraId="5E25C865" w14:textId="7F897927" w:rsidR="006E56D6" w:rsidRDefault="006E56D6" w:rsidP="006E56D6">
      <w:pPr>
        <w:pStyle w:val="BodyTextIndent"/>
      </w:pPr>
      <w:r w:rsidRPr="00901605">
        <w:t xml:space="preserve">The data </w:t>
      </w:r>
      <w:r>
        <w:t>w</w:t>
      </w:r>
      <w:r w:rsidRPr="00901605">
        <w:t xml:space="preserve">e collect may have analytical value to </w:t>
      </w:r>
      <w:r>
        <w:t>u</w:t>
      </w:r>
      <w:r w:rsidRPr="00901605">
        <w:t>s</w:t>
      </w:r>
      <w:r>
        <w:t xml:space="preserve">, </w:t>
      </w:r>
      <w:r w:rsidR="00972E2A">
        <w:t xml:space="preserve">other users of </w:t>
      </w:r>
      <w:proofErr w:type="spellStart"/>
      <w:r w:rsidR="00972E2A">
        <w:t>RooKi</w:t>
      </w:r>
      <w:proofErr w:type="spellEnd"/>
      <w:r w:rsidR="00972E2A">
        <w:t xml:space="preserve">, </w:t>
      </w:r>
      <w:r>
        <w:t>our business</w:t>
      </w:r>
      <w:r w:rsidRPr="00901605">
        <w:t xml:space="preserve"> partners</w:t>
      </w:r>
      <w:r>
        <w:t xml:space="preserve"> and our related entities</w:t>
      </w:r>
      <w:r w:rsidRPr="00901605">
        <w:t>. We reserve the right to process</w:t>
      </w:r>
      <w:r w:rsidR="00314973">
        <w:t xml:space="preserve"> or</w:t>
      </w:r>
      <w:r w:rsidRPr="00901605">
        <w:t xml:space="preserve"> distribute information </w:t>
      </w:r>
      <w:r>
        <w:t>w</w:t>
      </w:r>
      <w:r w:rsidRPr="00901605">
        <w:t>e collect through our services</w:t>
      </w:r>
      <w:r w:rsidR="004B048A">
        <w:t xml:space="preserve"> for such analytical purposes</w:t>
      </w:r>
      <w:r w:rsidRPr="00901605">
        <w:t xml:space="preserve">. However, </w:t>
      </w:r>
      <w:r>
        <w:t>w</w:t>
      </w:r>
      <w:r w:rsidRPr="00901605">
        <w:t xml:space="preserve">e will only distribute </w:t>
      </w:r>
      <w:r w:rsidR="005A26FF">
        <w:t xml:space="preserve">that </w:t>
      </w:r>
      <w:r w:rsidRPr="00901605">
        <w:t>data which has been de</w:t>
      </w:r>
      <w:r>
        <w:t>-</w:t>
      </w:r>
      <w:r w:rsidRPr="00901605">
        <w:t xml:space="preserve">identified or </w:t>
      </w:r>
      <w:r>
        <w:t xml:space="preserve">otherwise </w:t>
      </w:r>
      <w:r w:rsidRPr="00901605">
        <w:t xml:space="preserve">to our </w:t>
      </w:r>
      <w:r>
        <w:t>associates</w:t>
      </w:r>
      <w:r w:rsidR="00DC1BDE">
        <w:t>, and</w:t>
      </w:r>
      <w:r>
        <w:t xml:space="preserve"> in accordance with this Policy</w:t>
      </w:r>
      <w:r w:rsidRPr="00901605">
        <w:t xml:space="preserve">. </w:t>
      </w:r>
    </w:p>
    <w:p w14:paraId="6A85C100" w14:textId="77777777" w:rsidR="006E56D6" w:rsidRDefault="006E56D6" w:rsidP="006E56D6">
      <w:pPr>
        <w:pStyle w:val="Heading1"/>
      </w:pPr>
      <w:r>
        <w:t>Cookies and browser analytics</w:t>
      </w:r>
    </w:p>
    <w:p w14:paraId="284A15F0" w14:textId="77777777" w:rsidR="00EC3611" w:rsidRPr="002C5B5E" w:rsidRDefault="00EC3611" w:rsidP="00EC3611">
      <w:pPr>
        <w:pStyle w:val="Heading2"/>
      </w:pPr>
      <w:r w:rsidRPr="002C5B5E">
        <w:t>What are cookies</w:t>
      </w:r>
    </w:p>
    <w:p w14:paraId="3D38521C" w14:textId="77777777" w:rsidR="00EC3611" w:rsidRPr="002C5B5E" w:rsidRDefault="00EC3611" w:rsidP="00EC3611">
      <w:pPr>
        <w:pStyle w:val="BodyTextIndent"/>
      </w:pPr>
      <w:r w:rsidRPr="002C5B5E">
        <w:rPr>
          <w:rFonts w:eastAsia="Arial Unicode MS" w:cs="Arial Unicode MS"/>
        </w:rPr>
        <w:t>Cookies are small text files that are placed on your computer by the websites you visit. They are processed and stored by your web browser. When you visit a website or engage with a business through social media, certain information is collected</w:t>
      </w:r>
      <w:r>
        <w:rPr>
          <w:rFonts w:eastAsia="Arial Unicode MS" w:cs="Arial Unicode MS"/>
        </w:rPr>
        <w:t xml:space="preserve"> by cookies</w:t>
      </w:r>
      <w:r w:rsidRPr="002C5B5E">
        <w:rPr>
          <w:rFonts w:eastAsia="Arial Unicode MS" w:cs="Arial Unicode MS"/>
        </w:rPr>
        <w:t xml:space="preserve">. This is generally anonymous </w:t>
      </w:r>
      <w:proofErr w:type="gramStart"/>
      <w:r w:rsidRPr="002C5B5E">
        <w:rPr>
          <w:rFonts w:eastAsia="Arial Unicode MS" w:cs="Arial Unicode MS"/>
        </w:rPr>
        <w:t>information</w:t>
      </w:r>
      <w:proofErr w:type="gramEnd"/>
      <w:r w:rsidRPr="002C5B5E">
        <w:rPr>
          <w:rFonts w:eastAsia="Arial Unicode MS" w:cs="Arial Unicode MS"/>
        </w:rPr>
        <w:t xml:space="preserve"> and it does not reveal your identity. In and of themselves, cookies are harmless and serve crucial functions. They are widely used </w:t>
      </w:r>
      <w:proofErr w:type="gramStart"/>
      <w:r w:rsidRPr="002C5B5E">
        <w:rPr>
          <w:rFonts w:eastAsia="Arial Unicode MS" w:cs="Arial Unicode MS"/>
        </w:rPr>
        <w:t>in order to</w:t>
      </w:r>
      <w:proofErr w:type="gramEnd"/>
      <w:r w:rsidRPr="002C5B5E">
        <w:rPr>
          <w:rFonts w:eastAsia="Arial Unicode MS" w:cs="Arial Unicode MS"/>
        </w:rPr>
        <w:t xml:space="preserve"> make websites work more efficiently and improve the user experience, as well as to provide information about the use of a website.  </w:t>
      </w:r>
    </w:p>
    <w:p w14:paraId="34B2BF4F" w14:textId="77777777" w:rsidR="00EC3611" w:rsidRPr="002C5B5E" w:rsidRDefault="00EC3611" w:rsidP="00EC3611">
      <w:pPr>
        <w:pStyle w:val="Heading2"/>
      </w:pPr>
      <w:r w:rsidRPr="002C5B5E">
        <w:t>Why we use cookies</w:t>
      </w:r>
    </w:p>
    <w:p w14:paraId="486209F2" w14:textId="77777777" w:rsidR="00EC3611" w:rsidRPr="002C5B5E" w:rsidRDefault="00EC3611" w:rsidP="00EC3611">
      <w:pPr>
        <w:pStyle w:val="BodyTextIndent"/>
      </w:pPr>
      <w:r w:rsidRPr="002C5B5E">
        <w:rPr>
          <w:rFonts w:eastAsia="Arial Unicode MS" w:cs="Arial Unicode MS"/>
        </w:rPr>
        <w:t xml:space="preserve">By storing and using information about your use of our website, including preferences and habits, we </w:t>
      </w:r>
      <w:proofErr w:type="gramStart"/>
      <w:r w:rsidRPr="002C5B5E">
        <w:rPr>
          <w:rFonts w:eastAsia="Arial Unicode MS" w:cs="Arial Unicode MS"/>
        </w:rPr>
        <w:t>are able to</w:t>
      </w:r>
      <w:proofErr w:type="gramEnd"/>
      <w:r w:rsidRPr="002C5B5E">
        <w:rPr>
          <w:rFonts w:eastAsia="Arial Unicode MS" w:cs="Arial Unicode MS"/>
        </w:rPr>
        <w:t xml:space="preserve"> make your visit to our website more productive. For example, some cookies remember your language or preferences so that you do not have to repeatedly make these choices.</w:t>
      </w:r>
    </w:p>
    <w:p w14:paraId="7424775B" w14:textId="77777777" w:rsidR="00EC3611" w:rsidRPr="002C5B5E" w:rsidRDefault="00EC3611" w:rsidP="00EC3611">
      <w:pPr>
        <w:pStyle w:val="Heading2"/>
      </w:pPr>
      <w:r w:rsidRPr="002C5B5E">
        <w:t>We use the following types of cookies:</w:t>
      </w:r>
    </w:p>
    <w:p w14:paraId="3603D439" w14:textId="78F773B5" w:rsidR="00EC3611" w:rsidRPr="0034510C" w:rsidRDefault="00EC3611" w:rsidP="00EC3611">
      <w:pPr>
        <w:pStyle w:val="Heading3"/>
      </w:pPr>
      <w:r w:rsidRPr="0034510C">
        <w:rPr>
          <w:b/>
          <w:bCs w:val="0"/>
        </w:rPr>
        <w:t>Required cookies.</w:t>
      </w:r>
      <w:r w:rsidRPr="0034510C">
        <w:t xml:space="preserve"> These are cookies that are required for the operation of our website. They include, for example, cookies that pass information from one web page to another and to use online forms.</w:t>
      </w:r>
    </w:p>
    <w:p w14:paraId="4BF1536A" w14:textId="4F0BA5B0" w:rsidR="00EC3611" w:rsidRPr="0034510C" w:rsidRDefault="00EC3611" w:rsidP="00EC3611">
      <w:pPr>
        <w:pStyle w:val="Heading3"/>
      </w:pPr>
      <w:r w:rsidRPr="0034510C">
        <w:rPr>
          <w:b/>
          <w:bCs w:val="0"/>
        </w:rPr>
        <w:t>Analytical cookies.</w:t>
      </w:r>
      <w:r w:rsidRPr="0034510C">
        <w:t xml:space="preserve"> These allow us to recognise and count the number of visitors and to see how visitors move around our website when they are using it. This helps us to improve the way our website works, for example, by ensuring that users </w:t>
      </w:r>
      <w:proofErr w:type="gramStart"/>
      <w:r w:rsidRPr="0034510C">
        <w:t>are able to</w:t>
      </w:r>
      <w:proofErr w:type="gramEnd"/>
      <w:r w:rsidRPr="0034510C">
        <w:t xml:space="preserve"> find what they are looking for easily. We also use third party cookies, such as those provided via the </w:t>
      </w:r>
      <w:proofErr w:type="spellStart"/>
      <w:r w:rsidR="0060749F">
        <w:t>PostHog</w:t>
      </w:r>
      <w:proofErr w:type="spellEnd"/>
      <w:r w:rsidRPr="0034510C">
        <w:t xml:space="preserve"> service. The information passed back to </w:t>
      </w:r>
      <w:r w:rsidR="00FE1071">
        <w:t xml:space="preserve">such </w:t>
      </w:r>
      <w:proofErr w:type="gramStart"/>
      <w:r w:rsidR="00FE1071">
        <w:t>third party</w:t>
      </w:r>
      <w:proofErr w:type="gramEnd"/>
      <w:r w:rsidR="00FE1071">
        <w:t xml:space="preserve"> providers </w:t>
      </w:r>
      <w:proofErr w:type="gramStart"/>
      <w:r w:rsidRPr="0034510C">
        <w:t>is</w:t>
      </w:r>
      <w:proofErr w:type="gramEnd"/>
      <w:r w:rsidRPr="0034510C">
        <w:t xml:space="preserve"> anonymous.</w:t>
      </w:r>
    </w:p>
    <w:p w14:paraId="0419F901" w14:textId="77777777" w:rsidR="00EC3611" w:rsidRPr="0034510C" w:rsidRDefault="00EC3611" w:rsidP="00EC3611">
      <w:pPr>
        <w:pStyle w:val="Heading3"/>
      </w:pPr>
      <w:r w:rsidRPr="0034510C">
        <w:rPr>
          <w:b/>
          <w:bCs w:val="0"/>
        </w:rPr>
        <w:t>Marketing cookies.</w:t>
      </w:r>
      <w:r w:rsidRPr="0034510C">
        <w:t xml:space="preserve"> These are used to recognise you when you return to our website. This enables us to personalise our content for you</w:t>
      </w:r>
      <w:r>
        <w:t xml:space="preserve"> </w:t>
      </w:r>
      <w:r w:rsidRPr="0034510C">
        <w:t>and remember your preferences. These cookies also record your visit to our website, the pages you have visited and the links you have followed. We may use this information to make our website and communications sent to you more relevant to your interests.</w:t>
      </w:r>
    </w:p>
    <w:p w14:paraId="737259A0" w14:textId="77777777" w:rsidR="00EC3611" w:rsidRPr="002C5B5E" w:rsidRDefault="00EC3611" w:rsidP="00EC3611">
      <w:pPr>
        <w:pStyle w:val="Heading2"/>
      </w:pPr>
      <w:r w:rsidRPr="002C5B5E">
        <w:t>How can I remove cookies</w:t>
      </w:r>
    </w:p>
    <w:p w14:paraId="04E54D29" w14:textId="77777777" w:rsidR="00EC3611" w:rsidRPr="00902944" w:rsidRDefault="00EC3611" w:rsidP="00EC3611">
      <w:pPr>
        <w:pStyle w:val="BodyTextIndent"/>
      </w:pPr>
      <w:r w:rsidRPr="002C5B5E">
        <w:rPr>
          <w:rFonts w:eastAsia="Arial Unicode MS"/>
        </w:rPr>
        <w:t xml:space="preserve">Your web browser can choose </w:t>
      </w:r>
      <w:proofErr w:type="gramStart"/>
      <w:r w:rsidRPr="002C5B5E">
        <w:rPr>
          <w:rFonts w:eastAsia="Arial Unicode MS"/>
        </w:rPr>
        <w:t>whether or not</w:t>
      </w:r>
      <w:proofErr w:type="gramEnd"/>
      <w:r w:rsidRPr="002C5B5E">
        <w:rPr>
          <w:rFonts w:eastAsia="Arial Unicode MS"/>
        </w:rPr>
        <w:t xml:space="preserve"> to accept cookies. Most web browser software is initially set up to accept them. If you do not want your browser to use cookies, you can manage and control their use through your browser, including removing cookies by deleting them from your "browser history" (cache) when you leave the site. However, if you choose to reject cookies some parts of our website may not work properly.</w:t>
      </w:r>
    </w:p>
    <w:p w14:paraId="6BCDBF16" w14:textId="77777777" w:rsidR="006E56D6" w:rsidRDefault="006E56D6" w:rsidP="006E56D6">
      <w:pPr>
        <w:pStyle w:val="Heading1"/>
      </w:pPr>
      <w:r>
        <w:t>Data retention and security</w:t>
      </w:r>
    </w:p>
    <w:p w14:paraId="4F289ABD" w14:textId="77777777" w:rsidR="006E56D6" w:rsidRDefault="006E56D6" w:rsidP="006E56D6">
      <w:pPr>
        <w:pStyle w:val="Heading2"/>
      </w:pPr>
      <w:r>
        <w:t>Security mechanisms we employ</w:t>
      </w:r>
    </w:p>
    <w:p w14:paraId="63C5264A" w14:textId="77777777" w:rsidR="006E56D6" w:rsidRPr="005A680F" w:rsidRDefault="006E56D6" w:rsidP="006E56D6">
      <w:pPr>
        <w:pStyle w:val="BodyTextIndent"/>
        <w:rPr>
          <w:lang w:eastAsia="en-US"/>
        </w:rPr>
      </w:pPr>
      <w:r w:rsidRPr="005A680F">
        <w:rPr>
          <w:lang w:eastAsia="en-US"/>
        </w:rPr>
        <w:t>Generally, we store your Personal Information using secure servers protected from unauthorised access, modification and disclosure. However, like most businesses</w:t>
      </w:r>
      <w:r w:rsidR="004428DA">
        <w:rPr>
          <w:lang w:eastAsia="en-US"/>
        </w:rPr>
        <w:t>,</w:t>
      </w:r>
      <w:r w:rsidRPr="005A680F">
        <w:rPr>
          <w:lang w:eastAsia="en-US"/>
        </w:rPr>
        <w:t xml:space="preserve"> we hold some information on our staff’s computers (such as emails from you) and where necessary as hard copy files (such as printed invoices).</w:t>
      </w:r>
    </w:p>
    <w:p w14:paraId="1D5AD8B9" w14:textId="12371F0A" w:rsidR="006E56D6" w:rsidRDefault="00201A29" w:rsidP="006E56D6">
      <w:pPr>
        <w:pStyle w:val="BodyTextIndent"/>
        <w:rPr>
          <w:lang w:eastAsia="en-US"/>
        </w:rPr>
      </w:pPr>
      <w:r>
        <w:rPr>
          <w:lang w:eastAsia="en-US"/>
        </w:rPr>
        <w:lastRenderedPageBreak/>
        <w:t xml:space="preserve">Subject to </w:t>
      </w:r>
      <w:r w:rsidR="003109E3">
        <w:rPr>
          <w:lang w:eastAsia="en-US"/>
        </w:rPr>
        <w:t xml:space="preserve">clause </w:t>
      </w:r>
      <w:r w:rsidR="00F82BB8">
        <w:rPr>
          <w:lang w:eastAsia="en-US"/>
        </w:rPr>
        <w:fldChar w:fldCharType="begin"/>
      </w:r>
      <w:r w:rsidR="00F82BB8">
        <w:rPr>
          <w:lang w:eastAsia="en-US"/>
        </w:rPr>
        <w:instrText xml:space="preserve"> REF _Ref232173931 \r \h </w:instrText>
      </w:r>
      <w:r w:rsidR="00F82BB8">
        <w:rPr>
          <w:lang w:eastAsia="en-US"/>
        </w:rPr>
      </w:r>
      <w:r w:rsidR="00F82BB8">
        <w:rPr>
          <w:lang w:eastAsia="en-US"/>
        </w:rPr>
        <w:fldChar w:fldCharType="separate"/>
      </w:r>
      <w:r w:rsidR="00973113">
        <w:rPr>
          <w:lang w:eastAsia="en-US"/>
        </w:rPr>
        <w:t>7.2</w:t>
      </w:r>
      <w:r w:rsidR="00F82BB8">
        <w:rPr>
          <w:lang w:eastAsia="en-US"/>
        </w:rPr>
        <w:fldChar w:fldCharType="end"/>
      </w:r>
      <w:r>
        <w:rPr>
          <w:lang w:eastAsia="en-US"/>
        </w:rPr>
        <w:t xml:space="preserve"> (Offshore </w:t>
      </w:r>
      <w:r w:rsidR="007C5BA6">
        <w:rPr>
          <w:lang w:eastAsia="en-US"/>
        </w:rPr>
        <w:t>t</w:t>
      </w:r>
      <w:r>
        <w:rPr>
          <w:lang w:eastAsia="en-US"/>
        </w:rPr>
        <w:t>ransfers), o</w:t>
      </w:r>
      <w:r w:rsidR="006E56D6">
        <w:rPr>
          <w:lang w:eastAsia="en-US"/>
        </w:rPr>
        <w:t>ur</w:t>
      </w:r>
      <w:r w:rsidR="006E56D6" w:rsidRPr="00104FE3">
        <w:rPr>
          <w:lang w:eastAsia="en-US"/>
        </w:rPr>
        <w:t xml:space="preserve"> </w:t>
      </w:r>
      <w:r w:rsidR="006E56D6">
        <w:rPr>
          <w:lang w:eastAsia="en-US"/>
        </w:rPr>
        <w:t>systems</w:t>
      </w:r>
      <w:r w:rsidR="006E56D6" w:rsidRPr="00104FE3">
        <w:rPr>
          <w:lang w:eastAsia="en-US"/>
        </w:rPr>
        <w:t xml:space="preserve"> </w:t>
      </w:r>
      <w:proofErr w:type="gramStart"/>
      <w:r w:rsidR="006E56D6" w:rsidRPr="00D5523F">
        <w:rPr>
          <w:lang w:eastAsia="en-US"/>
        </w:rPr>
        <w:t>are located in</w:t>
      </w:r>
      <w:proofErr w:type="gramEnd"/>
      <w:r w:rsidR="006E56D6" w:rsidRPr="00D5523F">
        <w:rPr>
          <w:lang w:eastAsia="en-US"/>
        </w:rPr>
        <w:t xml:space="preserve"> </w:t>
      </w:r>
      <w:r w:rsidR="00973113">
        <w:rPr>
          <w:noProof/>
          <w:lang w:eastAsia="en-US"/>
        </w:rPr>
        <w:t>Australia</w:t>
      </w:r>
      <w:r w:rsidR="00EE410D">
        <w:rPr>
          <w:noProof/>
          <w:lang w:eastAsia="en-US"/>
        </w:rPr>
        <w:t xml:space="preserve"> </w:t>
      </w:r>
      <w:r w:rsidR="006E56D6" w:rsidRPr="00D5523F">
        <w:rPr>
          <w:lang w:eastAsia="en-US"/>
        </w:rPr>
        <w:t>and</w:t>
      </w:r>
      <w:r w:rsidR="006E56D6">
        <w:rPr>
          <w:lang w:eastAsia="en-US"/>
        </w:rPr>
        <w:t xml:space="preserve"> </w:t>
      </w:r>
      <w:r w:rsidR="006E56D6" w:rsidRPr="00104FE3">
        <w:rPr>
          <w:lang w:eastAsia="en-US"/>
        </w:rPr>
        <w:t>are managed by us and our service providers</w:t>
      </w:r>
      <w:r w:rsidR="006E56D6">
        <w:rPr>
          <w:lang w:eastAsia="en-US"/>
        </w:rPr>
        <w:t xml:space="preserve">. </w:t>
      </w:r>
      <w:r w:rsidR="006E56D6" w:rsidRPr="00104FE3">
        <w:rPr>
          <w:lang w:eastAsia="en-US"/>
        </w:rPr>
        <w:t xml:space="preserve">Personal </w:t>
      </w:r>
      <w:r w:rsidR="006E56D6">
        <w:rPr>
          <w:lang w:eastAsia="en-US"/>
        </w:rPr>
        <w:t>I</w:t>
      </w:r>
      <w:r w:rsidR="006E56D6" w:rsidRPr="00104FE3">
        <w:rPr>
          <w:lang w:eastAsia="en-US"/>
        </w:rPr>
        <w:t xml:space="preserve">nformation that we store or transmit is protected by </w:t>
      </w:r>
      <w:r w:rsidR="00D5523F">
        <w:rPr>
          <w:lang w:eastAsia="en-US"/>
        </w:rPr>
        <w:t xml:space="preserve">technical </w:t>
      </w:r>
      <w:r w:rsidR="006E56D6" w:rsidRPr="00104FE3">
        <w:rPr>
          <w:lang w:eastAsia="en-US"/>
        </w:rPr>
        <w:t xml:space="preserve">security and access controls, including username and password authentication, </w:t>
      </w:r>
      <w:r w:rsidR="00E91457">
        <w:rPr>
          <w:lang w:eastAsia="en-US"/>
        </w:rPr>
        <w:t>multi</w:t>
      </w:r>
      <w:r w:rsidR="006E56D6" w:rsidRPr="00104FE3">
        <w:rPr>
          <w:lang w:eastAsia="en-US"/>
        </w:rPr>
        <w:t>-factor authentication, and data encryption</w:t>
      </w:r>
      <w:r w:rsidR="006E56D6">
        <w:rPr>
          <w:lang w:eastAsia="en-US"/>
        </w:rPr>
        <w:t xml:space="preserve"> (such as </w:t>
      </w:r>
      <w:r w:rsidR="00C918CC">
        <w:rPr>
          <w:lang w:eastAsia="en-US"/>
        </w:rPr>
        <w:t>T</w:t>
      </w:r>
      <w:r w:rsidR="006E56D6">
        <w:rPr>
          <w:lang w:eastAsia="en-US"/>
        </w:rPr>
        <w:t>L</w:t>
      </w:r>
      <w:r w:rsidR="00C918CC">
        <w:rPr>
          <w:lang w:eastAsia="en-US"/>
        </w:rPr>
        <w:t>S</w:t>
      </w:r>
      <w:r w:rsidR="006E56D6">
        <w:rPr>
          <w:lang w:eastAsia="en-US"/>
        </w:rPr>
        <w:t>)</w:t>
      </w:r>
      <w:r w:rsidR="006E56D6" w:rsidRPr="00104FE3">
        <w:rPr>
          <w:lang w:eastAsia="en-US"/>
        </w:rPr>
        <w:t xml:space="preserve"> where appropriate.</w:t>
      </w:r>
    </w:p>
    <w:p w14:paraId="41390401" w14:textId="77777777" w:rsidR="00D5523F" w:rsidRDefault="00D5523F" w:rsidP="00D5523F">
      <w:pPr>
        <w:pStyle w:val="BodyTextIndent"/>
        <w:rPr>
          <w:lang w:eastAsia="en-US"/>
        </w:rPr>
      </w:pPr>
      <w:r w:rsidRPr="00006357">
        <w:rPr>
          <w:lang w:eastAsia="en-US"/>
        </w:rPr>
        <w:t xml:space="preserve">We also implement organisational security measures to protect Personal Information. These include limiting staff access to Personal Information to what is reasonably necessary to operate the </w:t>
      </w:r>
      <w:r>
        <w:rPr>
          <w:lang w:eastAsia="en-US"/>
        </w:rPr>
        <w:t>p</w:t>
      </w:r>
      <w:r w:rsidRPr="00006357">
        <w:rPr>
          <w:lang w:eastAsia="en-US"/>
        </w:rPr>
        <w:t>latform and maintaining confidentiality over Personal Information</w:t>
      </w:r>
      <w:r>
        <w:rPr>
          <w:lang w:eastAsia="en-US"/>
        </w:rPr>
        <w:t>.</w:t>
      </w:r>
    </w:p>
    <w:p w14:paraId="435B6930" w14:textId="77777777" w:rsidR="006E56D6" w:rsidRPr="004911E8" w:rsidRDefault="006E56D6" w:rsidP="006E56D6">
      <w:pPr>
        <w:pStyle w:val="BodyTextIndent"/>
      </w:pPr>
      <w:r w:rsidRPr="00D25F4A">
        <w:t xml:space="preserve">In </w:t>
      </w:r>
      <w:r>
        <w:t>our dealings with third party service providers</w:t>
      </w:r>
      <w:r w:rsidRPr="00D25F4A">
        <w:t>, we take care to work with subcontractors and service providers who we believe maintain an acceptable standard of data security compliance.</w:t>
      </w:r>
    </w:p>
    <w:p w14:paraId="24DF3393" w14:textId="77777777" w:rsidR="006E56D6" w:rsidRDefault="006E56D6" w:rsidP="006E56D6">
      <w:pPr>
        <w:pStyle w:val="Heading2"/>
      </w:pPr>
      <w:r>
        <w:t>How long we keep your Personal Information</w:t>
      </w:r>
    </w:p>
    <w:p w14:paraId="21CA5FC7" w14:textId="1EECB9DC" w:rsidR="006E56D6" w:rsidRDefault="006E56D6" w:rsidP="006E56D6">
      <w:pPr>
        <w:pStyle w:val="BodyTextIndent"/>
        <w:rPr>
          <w:lang w:eastAsia="en-US"/>
        </w:rPr>
      </w:pPr>
      <w:r w:rsidRPr="00FF2456">
        <w:rPr>
          <w:lang w:eastAsia="en-US"/>
        </w:rPr>
        <w:t xml:space="preserve">We retain your Personal </w:t>
      </w:r>
      <w:r w:rsidRPr="00130EC2">
        <w:rPr>
          <w:lang w:eastAsia="en-US"/>
        </w:rPr>
        <w:t xml:space="preserve">Information for as long as is necessary to provide </w:t>
      </w:r>
      <w:r w:rsidR="00973113">
        <w:rPr>
          <w:noProof/>
          <w:lang w:eastAsia="en-US"/>
        </w:rPr>
        <w:t>our platform</w:t>
      </w:r>
      <w:r>
        <w:rPr>
          <w:lang w:eastAsia="en-US"/>
        </w:rPr>
        <w:t>, as required for our internal business operations</w:t>
      </w:r>
      <w:r w:rsidRPr="00130EC2">
        <w:rPr>
          <w:lang w:eastAsia="en-US"/>
        </w:rPr>
        <w:t>, and to comply with our legal obligations</w:t>
      </w:r>
      <w:r w:rsidR="00E91457">
        <w:rPr>
          <w:lang w:eastAsia="en-US"/>
        </w:rPr>
        <w:t>.</w:t>
      </w:r>
      <w:r w:rsidRPr="00FF2456" w:rsidDel="005D0A83">
        <w:rPr>
          <w:lang w:eastAsia="en-US"/>
        </w:rPr>
        <w:t xml:space="preserve"> </w:t>
      </w:r>
    </w:p>
    <w:p w14:paraId="6BC912CF" w14:textId="53372876" w:rsidR="006E56D6" w:rsidRDefault="006E56D6" w:rsidP="006E56D6">
      <w:pPr>
        <w:pStyle w:val="BodyTextIndent"/>
        <w:rPr>
          <w:lang w:eastAsia="en-US"/>
        </w:rPr>
      </w:pPr>
      <w:r w:rsidRPr="007B4EE4">
        <w:rPr>
          <w:lang w:eastAsia="en-US"/>
        </w:rPr>
        <w:t xml:space="preserve">If we hold Personal Information about you, and we do not need that information for any purpose, we will take reasonable steps to destroy or de-identify that information, in accordance with the </w:t>
      </w:r>
      <w:r>
        <w:rPr>
          <w:lang w:eastAsia="en-US"/>
        </w:rPr>
        <w:t>Australian Privacy Principles (</w:t>
      </w:r>
      <w:r w:rsidRPr="006F2C53">
        <w:rPr>
          <w:b/>
          <w:bCs/>
          <w:lang w:eastAsia="en-US"/>
        </w:rPr>
        <w:t>APP</w:t>
      </w:r>
      <w:r w:rsidR="001D05CC">
        <w:rPr>
          <w:b/>
          <w:bCs/>
          <w:lang w:eastAsia="en-US"/>
        </w:rPr>
        <w:t>s</w:t>
      </w:r>
      <w:r>
        <w:rPr>
          <w:lang w:eastAsia="en-US"/>
        </w:rPr>
        <w:t>)</w:t>
      </w:r>
      <w:r w:rsidRPr="00D03125">
        <w:rPr>
          <w:lang w:eastAsia="en-US"/>
        </w:rPr>
        <w:t>,</w:t>
      </w:r>
      <w:r w:rsidRPr="007B4EE4">
        <w:rPr>
          <w:lang w:eastAsia="en-US"/>
        </w:rPr>
        <w:t xml:space="preserve"> unless we are prevented from doing so by law.</w:t>
      </w:r>
    </w:p>
    <w:p w14:paraId="1BE36DE9" w14:textId="2FB23FB7" w:rsidR="006E56D6" w:rsidRDefault="006E56D6" w:rsidP="006E56D6">
      <w:pPr>
        <w:pStyle w:val="BodyTextIndent"/>
        <w:rPr>
          <w:lang w:eastAsia="en-US"/>
        </w:rPr>
      </w:pPr>
      <w:r>
        <w:rPr>
          <w:lang w:eastAsia="en-US"/>
        </w:rPr>
        <w:t xml:space="preserve">Under Australian law, financial records, such as those relating to financial transactions, must be retained for </w:t>
      </w:r>
      <w:r w:rsidR="00E307EF">
        <w:rPr>
          <w:lang w:eastAsia="en-US"/>
        </w:rPr>
        <w:t>7</w:t>
      </w:r>
      <w:r>
        <w:rPr>
          <w:lang w:eastAsia="en-US"/>
        </w:rPr>
        <w:t xml:space="preserve"> years after the transactions associated with those records are completed.</w:t>
      </w:r>
    </w:p>
    <w:p w14:paraId="7EFC4DE5" w14:textId="332951E2" w:rsidR="006E56D6" w:rsidRPr="00053213" w:rsidRDefault="006E56D6" w:rsidP="006E56D6">
      <w:pPr>
        <w:pStyle w:val="BodyTextIndent"/>
        <w:rPr>
          <w:lang w:eastAsia="en-US"/>
        </w:rPr>
      </w:pPr>
      <w:r w:rsidRPr="00063F49">
        <w:rPr>
          <w:lang w:eastAsia="en-US"/>
        </w:rPr>
        <w:t xml:space="preserve">If you no longer want us to use your Personal Information, you can request that we erase </w:t>
      </w:r>
      <w:r>
        <w:rPr>
          <w:lang w:eastAsia="en-US"/>
        </w:rPr>
        <w:t>it</w:t>
      </w:r>
      <w:r w:rsidR="00F91BE0">
        <w:rPr>
          <w:lang w:eastAsia="en-US"/>
        </w:rPr>
        <w:t xml:space="preserve"> </w:t>
      </w:r>
      <w:r w:rsidR="00356DFD" w:rsidRPr="00D03125">
        <w:rPr>
          <w:lang w:eastAsia="en-US"/>
        </w:rPr>
        <w:t>and, where you have an account with us, close your account</w:t>
      </w:r>
      <w:r w:rsidRPr="00063F49">
        <w:rPr>
          <w:lang w:eastAsia="en-US"/>
        </w:rPr>
        <w:t>.</w:t>
      </w:r>
      <w:r>
        <w:rPr>
          <w:lang w:eastAsia="en-US"/>
        </w:rPr>
        <w:t xml:space="preserve"> Where possible we will do so in accordance with the APPs</w:t>
      </w:r>
      <w:r w:rsidRPr="00D03125">
        <w:rPr>
          <w:lang w:eastAsia="en-US"/>
        </w:rPr>
        <w:t>.</w:t>
      </w:r>
      <w:r>
        <w:rPr>
          <w:lang w:eastAsia="en-US"/>
        </w:rPr>
        <w:t xml:space="preserve"> However, where </w:t>
      </w:r>
      <w:r w:rsidRPr="00FB183B">
        <w:rPr>
          <w:lang w:eastAsia="en-US"/>
        </w:rPr>
        <w:t>you request the erasure of your Personal Information</w:t>
      </w:r>
      <w:r w:rsidR="00C918CC">
        <w:rPr>
          <w:lang w:eastAsia="en-US"/>
        </w:rPr>
        <w:t>,</w:t>
      </w:r>
      <w:r w:rsidRPr="00FB183B">
        <w:rPr>
          <w:lang w:eastAsia="en-US"/>
        </w:rPr>
        <w:t xml:space="preserve"> we will retain information from deleted accounts as necessary for our legitimate business interests, to comply with the law, prevent fraud, collect fees, resolve disputes, troubleshoot problems, assist with investigations or requests by government, a court of law, or law enforcement authorities, enforce the terms of service and take other actions permitted by law. </w:t>
      </w:r>
      <w:r>
        <w:rPr>
          <w:lang w:eastAsia="en-US"/>
        </w:rPr>
        <w:t xml:space="preserve">Any </w:t>
      </w:r>
      <w:r w:rsidRPr="00FB183B">
        <w:rPr>
          <w:lang w:eastAsia="en-US"/>
        </w:rPr>
        <w:t>information we retain will be handled in accordance with this</w:t>
      </w:r>
      <w:r w:rsidR="002D61AE">
        <w:rPr>
          <w:lang w:eastAsia="en-US"/>
        </w:rPr>
        <w:t xml:space="preserve"> Policy</w:t>
      </w:r>
      <w:r w:rsidRPr="00FB183B">
        <w:rPr>
          <w:lang w:eastAsia="en-US"/>
        </w:rPr>
        <w:t>.</w:t>
      </w:r>
    </w:p>
    <w:p w14:paraId="30454A9F" w14:textId="77777777" w:rsidR="006E56D6" w:rsidRDefault="006E56D6" w:rsidP="006E56D6">
      <w:pPr>
        <w:pStyle w:val="Heading1"/>
      </w:pPr>
      <w:r>
        <w:t>Disclosure of your Personal Information</w:t>
      </w:r>
    </w:p>
    <w:p w14:paraId="6D4C761F" w14:textId="77777777" w:rsidR="006E56D6" w:rsidRDefault="006E56D6" w:rsidP="006E56D6">
      <w:pPr>
        <w:pStyle w:val="Heading2"/>
      </w:pPr>
      <w:r>
        <w:t>Who we share your Personal Information with?</w:t>
      </w:r>
    </w:p>
    <w:p w14:paraId="295C8497" w14:textId="67AE8F35" w:rsidR="006E56D6" w:rsidRPr="002D7888" w:rsidRDefault="006E56D6" w:rsidP="006E56D6">
      <w:pPr>
        <w:pStyle w:val="BodyTextIndent"/>
      </w:pPr>
      <w:r w:rsidRPr="002D7888">
        <w:t xml:space="preserve">Your Personal Information may be </w:t>
      </w:r>
      <w:r w:rsidR="00840F7C">
        <w:t>shared with</w:t>
      </w:r>
      <w:r w:rsidRPr="002D7888">
        <w:t>:</w:t>
      </w:r>
    </w:p>
    <w:p w14:paraId="5D606D03" w14:textId="5767D2E7" w:rsidR="00604DF8" w:rsidRDefault="00604DF8" w:rsidP="00604DF8">
      <w:pPr>
        <w:pStyle w:val="Heading3"/>
      </w:pPr>
      <w:r w:rsidRPr="00604DF8">
        <w:t xml:space="preserve">any </w:t>
      </w:r>
      <w:r w:rsidR="007C7DF1">
        <w:t xml:space="preserve">other </w:t>
      </w:r>
      <w:r w:rsidRPr="00604DF8">
        <w:t xml:space="preserve">user of </w:t>
      </w:r>
      <w:proofErr w:type="spellStart"/>
      <w:r w:rsidRPr="00604DF8">
        <w:t>RooKi</w:t>
      </w:r>
      <w:proofErr w:type="spellEnd"/>
      <w:r w:rsidRPr="00604DF8">
        <w:t>, where you have asked us to share your information with them or have used a feature that discloses it to them;</w:t>
      </w:r>
    </w:p>
    <w:p w14:paraId="2D26A995" w14:textId="395DC522" w:rsidR="00604DF8" w:rsidRPr="00604DF8" w:rsidRDefault="00604DF8" w:rsidP="00604DF8">
      <w:pPr>
        <w:pStyle w:val="Heading3"/>
      </w:pPr>
      <w:r w:rsidRPr="00604DF8">
        <w:t>any person, where you have chosen to publish a public link to your profile or your assessment results;</w:t>
      </w:r>
    </w:p>
    <w:p w14:paraId="5D575C1C" w14:textId="600CB16A" w:rsidR="006E56D6" w:rsidRPr="002D7888" w:rsidRDefault="006E56D6" w:rsidP="006E56D6">
      <w:pPr>
        <w:pStyle w:val="Heading3"/>
        <w:tabs>
          <w:tab w:val="num" w:pos="1440"/>
        </w:tabs>
      </w:pPr>
      <w:r w:rsidRPr="002D7888">
        <w:t>our employees, a related company and our professional advisers (lawyers, accountants, financial advisers</w:t>
      </w:r>
      <w:r w:rsidR="00FC3884">
        <w:t>,</w:t>
      </w:r>
      <w:r w:rsidRPr="002D7888">
        <w:t xml:space="preserve"> etc.);</w:t>
      </w:r>
    </w:p>
    <w:p w14:paraId="7B759468" w14:textId="77777777" w:rsidR="006E56D6" w:rsidRPr="002D7888" w:rsidRDefault="006E56D6" w:rsidP="006E56D6">
      <w:pPr>
        <w:pStyle w:val="Heading3"/>
      </w:pPr>
      <w:r w:rsidRPr="002D7888">
        <w:t xml:space="preserve">regulators and government authorities in connection with our compliance procedures and obligations, including law enforcement agencies to assist in the investigation and prevention of criminal activities; </w:t>
      </w:r>
    </w:p>
    <w:p w14:paraId="5A25C2DD" w14:textId="77777777" w:rsidR="006E56D6" w:rsidRPr="002D7888" w:rsidRDefault="006E56D6" w:rsidP="006E56D6">
      <w:pPr>
        <w:pStyle w:val="Heading3"/>
      </w:pPr>
      <w:r w:rsidRPr="002D7888">
        <w:t xml:space="preserve">a third party, </w:t>
      </w:r>
      <w:proofErr w:type="gramStart"/>
      <w:r w:rsidRPr="002D7888">
        <w:t>in order to</w:t>
      </w:r>
      <w:proofErr w:type="gramEnd"/>
      <w:r w:rsidRPr="002D7888">
        <w:t xml:space="preserve"> enforce or defend our rights, or to address financial or reputational risks;</w:t>
      </w:r>
    </w:p>
    <w:p w14:paraId="36C9C0E3" w14:textId="77777777" w:rsidR="006E56D6" w:rsidRPr="002D7888" w:rsidRDefault="006E56D6" w:rsidP="006E56D6">
      <w:pPr>
        <w:pStyle w:val="Heading3"/>
        <w:keepNext/>
        <w:tabs>
          <w:tab w:val="num" w:pos="1440"/>
        </w:tabs>
      </w:pPr>
      <w:r w:rsidRPr="002D7888">
        <w:t xml:space="preserve">third party contractors, suppliers and service providers with whom we have a business association, including: </w:t>
      </w:r>
    </w:p>
    <w:p w14:paraId="4C2FB2C6" w14:textId="77777777" w:rsidR="00EE410D" w:rsidRPr="002D7888" w:rsidRDefault="00EE410D" w:rsidP="00EE410D">
      <w:pPr>
        <w:pStyle w:val="Heading4"/>
        <w:tabs>
          <w:tab w:val="num" w:pos="2160"/>
        </w:tabs>
        <w:ind w:left="2160" w:hanging="720"/>
      </w:pPr>
      <w:r>
        <w:t>identity, authentication and account security providers;</w:t>
      </w:r>
    </w:p>
    <w:p w14:paraId="200F5933" w14:textId="77777777" w:rsidR="00EE410D" w:rsidRPr="002D7888" w:rsidRDefault="00EE410D" w:rsidP="00EE410D">
      <w:pPr>
        <w:pStyle w:val="Heading4"/>
        <w:tabs>
          <w:tab w:val="num" w:pos="2160"/>
        </w:tabs>
        <w:ind w:left="2160" w:hanging="720"/>
      </w:pPr>
      <w:r>
        <w:t>transactional email and notification providers;</w:t>
      </w:r>
    </w:p>
    <w:p w14:paraId="2A494E77" w14:textId="2CBC6904" w:rsidR="00EE410D" w:rsidRPr="002D7888" w:rsidRDefault="00EE410D" w:rsidP="00EE410D">
      <w:pPr>
        <w:pStyle w:val="Heading4"/>
        <w:tabs>
          <w:tab w:val="num" w:pos="2160"/>
        </w:tabs>
        <w:ind w:left="2160" w:hanging="720"/>
      </w:pPr>
      <w:r>
        <w:lastRenderedPageBreak/>
        <w:t xml:space="preserve">language model, </w:t>
      </w:r>
      <w:r w:rsidRPr="007D24E5">
        <w:t>artificial intelligence, data processing</w:t>
      </w:r>
      <w:r>
        <w:t xml:space="preserve">, </w:t>
      </w:r>
      <w:r w:rsidRPr="007D24E5">
        <w:t xml:space="preserve">analytics </w:t>
      </w:r>
      <w:r>
        <w:t xml:space="preserve">and error monitoring </w:t>
      </w:r>
      <w:r w:rsidRPr="007D24E5">
        <w:t>providers;</w:t>
      </w:r>
    </w:p>
    <w:p w14:paraId="27B96252" w14:textId="310A3677" w:rsidR="006E56D6" w:rsidRPr="00EE410D" w:rsidRDefault="006E56D6" w:rsidP="006E56D6">
      <w:pPr>
        <w:pStyle w:val="Heading4"/>
      </w:pPr>
      <w:r w:rsidRPr="00EE410D">
        <w:t>payment gateway providers</w:t>
      </w:r>
      <w:r w:rsidR="008902B2">
        <w:t xml:space="preserve"> </w:t>
      </w:r>
      <w:r w:rsidRPr="00EE410D">
        <w:t>such as Stripe Inc.;</w:t>
      </w:r>
    </w:p>
    <w:p w14:paraId="5627CBC9" w14:textId="77777777" w:rsidR="006E56D6" w:rsidRPr="002D7888" w:rsidRDefault="006E56D6" w:rsidP="006E56D6">
      <w:pPr>
        <w:pStyle w:val="Heading4"/>
        <w:tabs>
          <w:tab w:val="num" w:pos="2160"/>
        </w:tabs>
        <w:ind w:left="2160" w:hanging="720"/>
      </w:pPr>
      <w:r w:rsidRPr="002D7888">
        <w:t>administrati</w:t>
      </w:r>
      <w:r>
        <w:t>on</w:t>
      </w:r>
      <w:r w:rsidRPr="002D7888">
        <w:t xml:space="preserve"> service providers;</w:t>
      </w:r>
    </w:p>
    <w:p w14:paraId="4FC1C665" w14:textId="77777777" w:rsidR="006E56D6" w:rsidRPr="002D7888" w:rsidRDefault="006E56D6" w:rsidP="006E56D6">
      <w:pPr>
        <w:pStyle w:val="Heading4"/>
        <w:tabs>
          <w:tab w:val="num" w:pos="2160"/>
        </w:tabs>
        <w:ind w:left="2160" w:hanging="720"/>
      </w:pPr>
      <w:r w:rsidRPr="002D7888">
        <w:t>marketing service provider</w:t>
      </w:r>
      <w:r>
        <w:t>s</w:t>
      </w:r>
      <w:r w:rsidRPr="002D7888">
        <w:t xml:space="preserve">; and </w:t>
      </w:r>
    </w:p>
    <w:p w14:paraId="57E4EB81" w14:textId="6FD842BA" w:rsidR="006E56D6" w:rsidRPr="002D7888" w:rsidRDefault="006E56D6" w:rsidP="006E56D6">
      <w:pPr>
        <w:pStyle w:val="Heading4"/>
        <w:tabs>
          <w:tab w:val="num" w:pos="2160"/>
        </w:tabs>
        <w:ind w:left="2160" w:hanging="720"/>
      </w:pPr>
      <w:r w:rsidRPr="002D7888">
        <w:t>information technology service providers</w:t>
      </w:r>
      <w:r w:rsidR="00520297">
        <w:t>,</w:t>
      </w:r>
      <w:r w:rsidRPr="002D7888">
        <w:t xml:space="preserve"> including cloud </w:t>
      </w:r>
      <w:r w:rsidR="00EE410D">
        <w:t xml:space="preserve">hosting, database and file storage </w:t>
      </w:r>
      <w:r w:rsidRPr="002D7888">
        <w:t>providers.</w:t>
      </w:r>
    </w:p>
    <w:p w14:paraId="042B9367" w14:textId="5684CF0F" w:rsidR="006E56D6" w:rsidRDefault="006E56D6" w:rsidP="006E56D6">
      <w:pPr>
        <w:pStyle w:val="Heading3"/>
        <w:numPr>
          <w:ilvl w:val="0"/>
          <w:numId w:val="0"/>
        </w:numPr>
        <w:ind w:left="720"/>
      </w:pPr>
      <w:r w:rsidRPr="002D7888">
        <w:t xml:space="preserve">We will not </w:t>
      </w:r>
      <w:r w:rsidR="00614BC9">
        <w:t>share</w:t>
      </w:r>
      <w:r w:rsidR="00614BC9" w:rsidRPr="002D7888">
        <w:t xml:space="preserve"> </w:t>
      </w:r>
      <w:r w:rsidRPr="002D7888">
        <w:t xml:space="preserve">your Personal Information other than in accordance with this </w:t>
      </w:r>
      <w:r>
        <w:t>P</w:t>
      </w:r>
      <w:r w:rsidRPr="002D7888">
        <w:t>olicy without your consent.</w:t>
      </w:r>
    </w:p>
    <w:p w14:paraId="16C27A3D" w14:textId="77777777" w:rsidR="006E56D6" w:rsidRDefault="006E56D6" w:rsidP="006E56D6">
      <w:pPr>
        <w:pStyle w:val="Heading2"/>
      </w:pPr>
      <w:bookmarkStart w:id="0" w:name="_Ref232173931"/>
      <w:r>
        <w:t>Offshore transfers</w:t>
      </w:r>
      <w:bookmarkEnd w:id="0"/>
    </w:p>
    <w:p w14:paraId="3DD822E5" w14:textId="184F90F9" w:rsidR="006E56D6" w:rsidRDefault="002B7EEA" w:rsidP="002B7EEA">
      <w:pPr>
        <w:pStyle w:val="BodyTextIndent"/>
      </w:pPr>
      <w:r w:rsidRPr="0095682C">
        <w:t xml:space="preserve">We </w:t>
      </w:r>
      <w:r>
        <w:t xml:space="preserve">may </w:t>
      </w:r>
      <w:r w:rsidR="00E37225" w:rsidRPr="00E37225">
        <w:t xml:space="preserve">store or </w:t>
      </w:r>
      <w:r w:rsidR="00840F7C">
        <w:t>share</w:t>
      </w:r>
      <w:r w:rsidR="00E37225" w:rsidRPr="00E37225">
        <w:t xml:space="preserve"> </w:t>
      </w:r>
      <w:r w:rsidRPr="0095682C">
        <w:t xml:space="preserve">your Personal Information </w:t>
      </w:r>
      <w:r w:rsidR="006423E9">
        <w:t>with</w:t>
      </w:r>
      <w:r w:rsidR="006423E9" w:rsidRPr="0095682C">
        <w:t xml:space="preserve"> </w:t>
      </w:r>
      <w:r w:rsidRPr="0095682C">
        <w:t>third party contractors, service providers and suppliers with whom we have a business association</w:t>
      </w:r>
      <w:r>
        <w:t>.</w:t>
      </w:r>
      <w:r w:rsidRPr="001574F7">
        <w:t xml:space="preserve"> </w:t>
      </w:r>
      <w:r w:rsidR="00772279">
        <w:t>The</w:t>
      </w:r>
      <w:r w:rsidRPr="001574F7">
        <w:t xml:space="preserve"> service providers</w:t>
      </w:r>
      <w:r w:rsidR="00772279">
        <w:t xml:space="preserve"> we engage</w:t>
      </w:r>
      <w:r w:rsidRPr="001574F7">
        <w:t>, such as those who operate cloud services, may have international data centres and disaster recovery sites. Consequently, these providers may have access to your information offshore. We rely solely on reputable organisations for such cloud services.</w:t>
      </w:r>
    </w:p>
    <w:p w14:paraId="38723189" w14:textId="20B513C3" w:rsidR="006E56D6" w:rsidRDefault="006E56D6" w:rsidP="00356DFD">
      <w:pPr>
        <w:pStyle w:val="Heading1"/>
      </w:pPr>
      <w:r>
        <w:t xml:space="preserve">Anonymity and use of </w:t>
      </w:r>
      <w:r w:rsidR="00390068">
        <w:t>p</w:t>
      </w:r>
      <w:r>
        <w:t>seudonyms</w:t>
      </w:r>
    </w:p>
    <w:p w14:paraId="0FE32AB7" w14:textId="77777777" w:rsidR="006E56D6" w:rsidRPr="00D21591" w:rsidRDefault="006E56D6" w:rsidP="006E56D6">
      <w:pPr>
        <w:pStyle w:val="BodyTextIndent"/>
      </w:pPr>
      <w:r>
        <w:t xml:space="preserve">If you contact us with a general enquiry, we may interact with you anonymously or </w:t>
      </w:r>
      <w:proofErr w:type="gramStart"/>
      <w:r>
        <w:t>through the use of</w:t>
      </w:r>
      <w:proofErr w:type="gramEnd"/>
      <w:r>
        <w:t xml:space="preserve"> pseudonyms. However, you are required to provide true and accurate details when requesting the supply of goods or provision of services. You agree you will provide accurate information if we require it.</w:t>
      </w:r>
    </w:p>
    <w:p w14:paraId="18EA6F12" w14:textId="77777777" w:rsidR="006E56D6" w:rsidRDefault="006E56D6" w:rsidP="006E56D6">
      <w:pPr>
        <w:pStyle w:val="Heading1"/>
      </w:pPr>
      <w:r>
        <w:t>Access to Personal Information and corrections</w:t>
      </w:r>
    </w:p>
    <w:p w14:paraId="74B3CF0A" w14:textId="77777777" w:rsidR="006E56D6" w:rsidRDefault="006E56D6" w:rsidP="006E56D6">
      <w:pPr>
        <w:pStyle w:val="BodyTextIndent"/>
      </w:pPr>
      <w:r w:rsidRPr="00922530">
        <w:rPr>
          <w:lang w:eastAsia="en-US"/>
        </w:rPr>
        <w:t xml:space="preserve">We endeavour to only hold Personal Information that is accurate, complete and </w:t>
      </w:r>
      <w:proofErr w:type="gramStart"/>
      <w:r w:rsidRPr="00922530">
        <w:rPr>
          <w:lang w:eastAsia="en-US"/>
        </w:rPr>
        <w:t>up-to-date</w:t>
      </w:r>
      <w:proofErr w:type="gramEnd"/>
      <w:r w:rsidRPr="00922530">
        <w:rPr>
          <w:lang w:eastAsia="en-US"/>
        </w:rPr>
        <w:t xml:space="preserve">. </w:t>
      </w:r>
      <w:r w:rsidRPr="00922530">
        <w:t xml:space="preserve">You have the right to make a request to access Personal Information which we hold about you and to request corrections of any errors in that data. To make an access or correction request, contact us using the contact details provided at the end of this </w:t>
      </w:r>
      <w:r>
        <w:t>P</w:t>
      </w:r>
      <w:r w:rsidRPr="00922530">
        <w:t>olicy.</w:t>
      </w:r>
    </w:p>
    <w:p w14:paraId="311ABA1B" w14:textId="3EC202C0" w:rsidR="00453004" w:rsidRDefault="00356DFD" w:rsidP="00453004">
      <w:pPr>
        <w:pStyle w:val="BodyTextIndent"/>
      </w:pPr>
      <w:r w:rsidRPr="00D03125">
        <w:t>If you have an account with us, you can access some of the Personal Information that we collect about you. By logging into your account, you can update or correct certain information.</w:t>
      </w:r>
    </w:p>
    <w:p w14:paraId="56F1405C" w14:textId="1170953E" w:rsidR="00453004" w:rsidRPr="001B22D6" w:rsidRDefault="00453004" w:rsidP="00C918CC">
      <w:pPr>
        <w:pStyle w:val="BodyTextIndent"/>
      </w:pPr>
      <w:proofErr w:type="gramStart"/>
      <w:r>
        <w:t>I</w:t>
      </w:r>
      <w:r w:rsidR="006E56D6">
        <w:t>n order to</w:t>
      </w:r>
      <w:proofErr w:type="gramEnd"/>
      <w:r w:rsidR="006E56D6">
        <w:t xml:space="preserve"> protect your Personal Information,</w:t>
      </w:r>
      <w:r w:rsidR="006E56D6" w:rsidRPr="00007990">
        <w:t xml:space="preserve"> </w:t>
      </w:r>
      <w:r w:rsidR="006E56D6">
        <w:t>when you contact us, we may require identification from you before releasing the requested information or making the correction.</w:t>
      </w:r>
    </w:p>
    <w:p w14:paraId="003EEAFC" w14:textId="77777777" w:rsidR="00807596" w:rsidRDefault="00807596" w:rsidP="00453004">
      <w:pPr>
        <w:pStyle w:val="Heading1"/>
      </w:pPr>
      <w:r>
        <w:t>Communications and privacy concerns</w:t>
      </w:r>
    </w:p>
    <w:p w14:paraId="08C965B2" w14:textId="77777777" w:rsidR="006E56D6" w:rsidRDefault="006E56D6" w:rsidP="006E56D6">
      <w:pPr>
        <w:pStyle w:val="BodyTextIndent"/>
      </w:pPr>
      <w:r>
        <w:t>Your privacy is important to us. If you have a</w:t>
      </w:r>
      <w:r w:rsidR="004A6256">
        <w:t xml:space="preserve">ny complaints, concerns or questions about </w:t>
      </w:r>
      <w:r>
        <w:t xml:space="preserve">our handling of your Personal Information, we ask that you first contact our privacy officer whose contact details are listed below. </w:t>
      </w:r>
      <w:r w:rsidRPr="00C16480">
        <w:t>We will investigate your complaint and reply to you in writing</w:t>
      </w:r>
      <w:r>
        <w:t xml:space="preserve"> if you provide us with contact details and request us to do so</w:t>
      </w:r>
      <w:r w:rsidRPr="00C16480">
        <w:t xml:space="preserve">. </w:t>
      </w:r>
    </w:p>
    <w:p w14:paraId="314F0E38" w14:textId="1C10D7BC" w:rsidR="004A6256" w:rsidRDefault="004A6256" w:rsidP="004A6256">
      <w:pPr>
        <w:pStyle w:val="BodyTextIndent"/>
        <w:spacing w:after="120"/>
        <w:rPr>
          <w:lang w:eastAsia="en-US"/>
        </w:rPr>
      </w:pPr>
      <w:r w:rsidRPr="00CB3582">
        <w:rPr>
          <w:b/>
          <w:bCs/>
          <w:lang w:eastAsia="en-US"/>
        </w:rPr>
        <w:t>Email:</w:t>
      </w:r>
      <w:r>
        <w:rPr>
          <w:lang w:eastAsia="en-US"/>
        </w:rPr>
        <w:t xml:space="preserve"> </w:t>
      </w:r>
      <w:r>
        <w:rPr>
          <w:lang w:eastAsia="en-US"/>
        </w:rPr>
        <w:tab/>
      </w:r>
      <w:r>
        <w:rPr>
          <w:lang w:eastAsia="en-US"/>
        </w:rPr>
        <w:tab/>
      </w:r>
      <w:hyperlink r:id="rId12" w:history="1">
        <w:r w:rsidR="00E619BA" w:rsidRPr="00071C4E">
          <w:rPr>
            <w:rStyle w:val="Hyperlink"/>
            <w:noProof/>
            <w:lang w:eastAsia="en-US"/>
          </w:rPr>
          <w:t>hello@rooki.au</w:t>
        </w:r>
      </w:hyperlink>
      <w:r w:rsidR="00E619BA">
        <w:rPr>
          <w:noProof/>
          <w:lang w:eastAsia="en-US"/>
        </w:rPr>
        <w:t xml:space="preserve"> </w:t>
      </w:r>
    </w:p>
    <w:p w14:paraId="092F7331" w14:textId="48E17AD4" w:rsidR="006C005D" w:rsidRDefault="006C005D" w:rsidP="004A6256">
      <w:pPr>
        <w:pStyle w:val="BodyTextIndent"/>
        <w:rPr>
          <w:lang w:eastAsia="en-US"/>
        </w:rPr>
      </w:pPr>
      <w:r w:rsidRPr="006C005D">
        <w:rPr>
          <w:b/>
          <w:bCs/>
          <w:lang w:eastAsia="en-US"/>
        </w:rPr>
        <w:t>Online</w:t>
      </w:r>
      <w:r>
        <w:rPr>
          <w:lang w:eastAsia="en-US"/>
        </w:rPr>
        <w:t>:</w:t>
      </w:r>
      <w:r>
        <w:rPr>
          <w:lang w:eastAsia="en-US"/>
        </w:rPr>
        <w:tab/>
      </w:r>
      <w:r>
        <w:rPr>
          <w:lang w:eastAsia="en-US"/>
        </w:rPr>
        <w:tab/>
      </w:r>
      <w:hyperlink r:id="rId13" w:history="1">
        <w:r w:rsidR="00E619BA" w:rsidRPr="00071C4E">
          <w:rPr>
            <w:rStyle w:val="Hyperlink"/>
            <w:noProof/>
            <w:lang w:eastAsia="en-US"/>
          </w:rPr>
          <w:t>https://rooki.au/</w:t>
        </w:r>
      </w:hyperlink>
      <w:r w:rsidR="00E619BA">
        <w:rPr>
          <w:noProof/>
          <w:lang w:eastAsia="en-US"/>
        </w:rPr>
        <w:t xml:space="preserve"> </w:t>
      </w:r>
    </w:p>
    <w:p w14:paraId="7C62D3C6" w14:textId="77777777" w:rsidR="006E56D6" w:rsidRPr="00C16480" w:rsidRDefault="006E56D6" w:rsidP="006E56D6">
      <w:pPr>
        <w:pStyle w:val="BodyTextIndent"/>
      </w:pPr>
      <w:r w:rsidRPr="00C16480">
        <w:t>If, after we have conducted our investigations</w:t>
      </w:r>
      <w:r w:rsidR="00816CB1">
        <w:t>,</w:t>
      </w:r>
      <w:r w:rsidRPr="00C16480">
        <w:t xml:space="preserve"> you are still not satisfied</w:t>
      </w:r>
      <w:r w:rsidR="00B15468">
        <w:t>,</w:t>
      </w:r>
      <w:r w:rsidRPr="00C16480">
        <w:t xml:space="preserve"> then we ask you </w:t>
      </w:r>
      <w:r>
        <w:t xml:space="preserve">to </w:t>
      </w:r>
      <w:r w:rsidRPr="00C16480">
        <w:t>consult with the Office of the Australian Information Commissioner:</w:t>
      </w:r>
    </w:p>
    <w:p w14:paraId="76633CE0" w14:textId="77777777" w:rsidR="006E56D6" w:rsidRDefault="006E56D6" w:rsidP="006E56D6">
      <w:pPr>
        <w:pStyle w:val="BodyTextIndent"/>
        <w:spacing w:after="120"/>
        <w:rPr>
          <w:lang w:eastAsia="en-US"/>
        </w:rPr>
      </w:pPr>
      <w:r w:rsidRPr="00CB3582">
        <w:rPr>
          <w:b/>
          <w:bCs/>
          <w:lang w:eastAsia="en-US"/>
        </w:rPr>
        <w:t>Email:</w:t>
      </w:r>
      <w:r>
        <w:rPr>
          <w:lang w:eastAsia="en-US"/>
        </w:rPr>
        <w:t xml:space="preserve"> </w:t>
      </w:r>
      <w:r>
        <w:rPr>
          <w:lang w:eastAsia="en-US"/>
        </w:rPr>
        <w:tab/>
      </w:r>
      <w:r>
        <w:rPr>
          <w:lang w:eastAsia="en-US"/>
        </w:rPr>
        <w:tab/>
      </w:r>
      <w:hyperlink r:id="rId14" w:history="1">
        <w:r w:rsidRPr="00CF0339">
          <w:rPr>
            <w:rStyle w:val="Hyperlink"/>
            <w:lang w:eastAsia="en-US"/>
          </w:rPr>
          <w:t>enquiries@oaic.gov.au</w:t>
        </w:r>
      </w:hyperlink>
      <w:r>
        <w:rPr>
          <w:lang w:eastAsia="en-US"/>
        </w:rPr>
        <w:t xml:space="preserve"> </w:t>
      </w:r>
    </w:p>
    <w:p w14:paraId="58235795" w14:textId="77777777" w:rsidR="006E56D6" w:rsidRDefault="006E56D6" w:rsidP="006E56D6">
      <w:pPr>
        <w:pStyle w:val="BodyTextIndent"/>
        <w:spacing w:after="120"/>
        <w:rPr>
          <w:lang w:eastAsia="en-US"/>
        </w:rPr>
      </w:pPr>
      <w:r w:rsidRPr="00CB3582">
        <w:rPr>
          <w:b/>
          <w:bCs/>
          <w:lang w:eastAsia="en-US"/>
        </w:rPr>
        <w:t xml:space="preserve">Telephone: </w:t>
      </w:r>
      <w:r>
        <w:rPr>
          <w:lang w:eastAsia="en-US"/>
        </w:rPr>
        <w:tab/>
      </w:r>
      <w:r w:rsidRPr="00C65E34">
        <w:rPr>
          <w:lang w:eastAsia="en-US"/>
        </w:rPr>
        <w:t>1300 363 992 (from overseas +61 2 9284 9749)</w:t>
      </w:r>
    </w:p>
    <w:p w14:paraId="5EE3D2DB" w14:textId="77777777" w:rsidR="006E56D6" w:rsidRDefault="006E56D6" w:rsidP="006E56D6">
      <w:pPr>
        <w:pStyle w:val="BodyTextIndent"/>
        <w:spacing w:after="120"/>
        <w:rPr>
          <w:lang w:eastAsia="en-US"/>
        </w:rPr>
      </w:pPr>
      <w:r w:rsidRPr="00CB3582">
        <w:rPr>
          <w:b/>
          <w:bCs/>
          <w:lang w:eastAsia="en-US"/>
        </w:rPr>
        <w:lastRenderedPageBreak/>
        <w:t xml:space="preserve">Post: </w:t>
      </w:r>
      <w:r w:rsidRPr="00CB3582">
        <w:rPr>
          <w:b/>
          <w:bCs/>
          <w:lang w:eastAsia="en-US"/>
        </w:rPr>
        <w:tab/>
      </w:r>
      <w:r>
        <w:rPr>
          <w:lang w:eastAsia="en-US"/>
        </w:rPr>
        <w:tab/>
        <w:t>GPO Box 5218</w:t>
      </w:r>
    </w:p>
    <w:p w14:paraId="651D12B1" w14:textId="77777777" w:rsidR="006E56D6" w:rsidRDefault="006E56D6" w:rsidP="006E56D6">
      <w:pPr>
        <w:pStyle w:val="BodyTextIndent"/>
        <w:ind w:left="1440" w:firstLine="720"/>
        <w:rPr>
          <w:lang w:eastAsia="en-US"/>
        </w:rPr>
      </w:pPr>
      <w:r>
        <w:rPr>
          <w:lang w:eastAsia="en-US"/>
        </w:rPr>
        <w:t>Sydney NSW 2001</w:t>
      </w:r>
    </w:p>
    <w:p w14:paraId="27630929" w14:textId="77777777" w:rsidR="006E56D6" w:rsidRDefault="006E56D6" w:rsidP="006E56D6">
      <w:pPr>
        <w:pStyle w:val="Heading1"/>
      </w:pPr>
      <w:r>
        <w:t>Variations to this Policy</w:t>
      </w:r>
    </w:p>
    <w:p w14:paraId="1D634336" w14:textId="77777777" w:rsidR="006E56D6" w:rsidRDefault="006E56D6" w:rsidP="006E56D6">
      <w:pPr>
        <w:pStyle w:val="BodyTextIndent"/>
      </w:pPr>
      <w:r>
        <w:t xml:space="preserve">We will need to change this </w:t>
      </w:r>
      <w:r w:rsidR="002D61AE">
        <w:t>P</w:t>
      </w:r>
      <w:r>
        <w:t xml:space="preserve">olicy from time to time </w:t>
      </w:r>
      <w:proofErr w:type="gramStart"/>
      <w:r>
        <w:t>in order to</w:t>
      </w:r>
      <w:proofErr w:type="gramEnd"/>
      <w:r>
        <w:t xml:space="preserve"> make sure it stays up to date with the latest legal requirements and any changes to our privacy management practices.</w:t>
      </w:r>
    </w:p>
    <w:p w14:paraId="041635E1" w14:textId="77777777" w:rsidR="006E56D6" w:rsidRDefault="006E56D6" w:rsidP="006E56D6">
      <w:pPr>
        <w:pStyle w:val="BodyTextIndent"/>
      </w:pPr>
      <w:r>
        <w:t xml:space="preserve">When we do change the </w:t>
      </w:r>
      <w:r w:rsidR="002D61AE">
        <w:t>Policy</w:t>
      </w:r>
      <w:r>
        <w:t xml:space="preserve">, we’ll make sure to notify you about such changes, where required. A copy of the latest version of this </w:t>
      </w:r>
      <w:r w:rsidR="002D61AE">
        <w:t xml:space="preserve">Policy </w:t>
      </w:r>
      <w:r>
        <w:t>will always be available on this page.</w:t>
      </w:r>
    </w:p>
    <w:p w14:paraId="631DA23F" w14:textId="77777777" w:rsidR="006E56D6" w:rsidRDefault="006E56D6" w:rsidP="006E56D6">
      <w:pPr>
        <w:pStyle w:val="BodyTextIndent"/>
        <w:rPr>
          <w:lang w:eastAsia="en-US"/>
        </w:rPr>
      </w:pPr>
    </w:p>
    <w:p w14:paraId="02E63CDB" w14:textId="3F795F79" w:rsidR="006E56D6" w:rsidRDefault="006E56D6" w:rsidP="006E56D6">
      <w:pPr>
        <w:pStyle w:val="BodyTextIndent"/>
        <w:jc w:val="right"/>
      </w:pPr>
      <w:r>
        <w:t xml:space="preserve">This </w:t>
      </w:r>
      <w:r w:rsidR="002D61AE">
        <w:t xml:space="preserve">Policy </w:t>
      </w:r>
      <w:r>
        <w:t>was last updated on</w:t>
      </w:r>
      <w:r w:rsidR="00AD7A12">
        <w:t xml:space="preserve"> </w:t>
      </w:r>
      <w:r w:rsidR="00AD7A12">
        <w:fldChar w:fldCharType="begin"/>
      </w:r>
      <w:r w:rsidR="00AD7A12">
        <w:instrText xml:space="preserve"> DATE \@ "d MMMM yyyy" </w:instrText>
      </w:r>
      <w:r w:rsidR="00AD7A12">
        <w:fldChar w:fldCharType="separate"/>
      </w:r>
      <w:r w:rsidR="004C7BC2">
        <w:rPr>
          <w:noProof/>
        </w:rPr>
        <w:t>31 August 2026</w:t>
      </w:r>
      <w:r w:rsidR="00AD7A12">
        <w:fldChar w:fldCharType="end"/>
      </w:r>
      <w:r w:rsidR="00AD7A12">
        <w:t>.</w:t>
      </w:r>
    </w:p>
    <w:p w14:paraId="55B95B99" w14:textId="77777777" w:rsidR="006E56D6" w:rsidRDefault="006E56D6" w:rsidP="006E56D6">
      <w:pPr>
        <w:pStyle w:val="BodyTextIndent"/>
        <w:jc w:val="right"/>
      </w:pPr>
    </w:p>
    <w:p w14:paraId="42FBE5B5" w14:textId="77777777" w:rsidR="006E56D6" w:rsidRDefault="006E56D6" w:rsidP="006E56D6">
      <w:pPr>
        <w:pStyle w:val="BodyTextIndent"/>
        <w:rPr>
          <w:lang w:eastAsia="en-US"/>
        </w:rPr>
      </w:pPr>
    </w:p>
    <w:p w14:paraId="54A83B87" w14:textId="77777777" w:rsidR="006E56D6" w:rsidRPr="007923CE" w:rsidRDefault="006E56D6" w:rsidP="006E56D6">
      <w:pPr>
        <w:pStyle w:val="BodyTextIndent"/>
        <w:jc w:val="right"/>
        <w:rPr>
          <w:lang w:eastAsia="en-US"/>
        </w:rPr>
      </w:pPr>
    </w:p>
    <w:p w14:paraId="55007DA9" w14:textId="54D29666" w:rsidR="00EA43C7" w:rsidRDefault="00EA43C7"/>
    <w:sectPr w:rsidR="00EA43C7" w:rsidSect="00190D99">
      <w:headerReference w:type="default" r:id="rId15"/>
      <w:footerReference w:type="default" r:id="rId16"/>
      <w:headerReference w:type="first" r:id="rId17"/>
      <w:endnotePr>
        <w:numFmt w:val="decimal"/>
      </w:endnotePr>
      <w:pgSz w:w="11905" w:h="16837" w:code="9"/>
      <w:pgMar w:top="1701" w:right="1134" w:bottom="1135" w:left="1134" w:header="567" w:footer="567" w:gutter="0"/>
      <w:paperSrc w:first="7" w:other="7"/>
      <w:pgNumType w:start="1"/>
      <w:cols w:space="720"/>
      <w:noEndnote/>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5BB5C" w14:textId="77777777" w:rsidR="007937E2" w:rsidRDefault="007937E2">
      <w:r>
        <w:separator/>
      </w:r>
    </w:p>
  </w:endnote>
  <w:endnote w:type="continuationSeparator" w:id="0">
    <w:p w14:paraId="42D53D08" w14:textId="77777777" w:rsidR="007937E2" w:rsidRDefault="007937E2">
      <w:r>
        <w:continuationSeparator/>
      </w:r>
    </w:p>
  </w:endnote>
  <w:endnote w:type="continuationNotice" w:id="1">
    <w:p w14:paraId="7022AAD0" w14:textId="77777777" w:rsidR="007937E2" w:rsidRDefault="007937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EndPr/>
    <w:sdtContent>
      <w:p w14:paraId="7A5D397A" w14:textId="74CF5DC3" w:rsidR="00E4745A" w:rsidRDefault="00973113" w:rsidP="00D571D8">
        <w:pPr>
          <w:pStyle w:val="Footer"/>
          <w:ind w:firstLine="720"/>
        </w:pPr>
        <w:r>
          <w:rPr>
            <w:noProof/>
          </w:rPr>
          <w:t>ROOKI CAREERS PTY LTD</w:t>
        </w:r>
        <w:r w:rsidR="00816CB1">
          <w:t xml:space="preserve"> ACN</w:t>
        </w:r>
        <w:r w:rsidR="007C1A81">
          <w:t xml:space="preserve"> </w:t>
        </w:r>
        <w:r>
          <w:rPr>
            <w:noProof/>
          </w:rPr>
          <w:t>698 849 526</w:t>
        </w:r>
        <w:r w:rsidR="00FA63E6">
          <w:rPr>
            <w:noProof/>
          </w:rPr>
          <w:t xml:space="preserve"> </w:t>
        </w:r>
        <w:r w:rsidR="00922530">
          <w:rPr>
            <w:lang w:val="en-GB"/>
          </w:rPr>
          <w:t>- Privacy Policy</w:t>
        </w:r>
        <w:r w:rsidR="00E4745A">
          <w:rPr>
            <w:lang w:val="en-GB"/>
          </w:rPr>
          <w:tab/>
        </w:r>
        <w:r w:rsidR="00E4745A">
          <w:t xml:space="preserve">Page </w:t>
        </w:r>
        <w:r w:rsidR="00E4745A">
          <w:rPr>
            <w:b/>
            <w:bCs/>
            <w:sz w:val="24"/>
          </w:rPr>
          <w:fldChar w:fldCharType="begin"/>
        </w:r>
        <w:r w:rsidR="00E4745A">
          <w:rPr>
            <w:b/>
            <w:bCs/>
          </w:rPr>
          <w:instrText xml:space="preserve"> PAGE </w:instrText>
        </w:r>
        <w:r w:rsidR="00E4745A">
          <w:rPr>
            <w:b/>
            <w:bCs/>
            <w:sz w:val="24"/>
          </w:rPr>
          <w:fldChar w:fldCharType="separate"/>
        </w:r>
        <w:r w:rsidR="00E4745A">
          <w:rPr>
            <w:b/>
            <w:bCs/>
            <w:sz w:val="24"/>
          </w:rPr>
          <w:t>2</w:t>
        </w:r>
        <w:r w:rsidR="00E4745A">
          <w:rPr>
            <w:b/>
            <w:bCs/>
            <w:sz w:val="24"/>
          </w:rPr>
          <w:fldChar w:fldCharType="end"/>
        </w:r>
        <w:r w:rsidR="00E4745A">
          <w:t xml:space="preserve"> of </w:t>
        </w:r>
        <w:r w:rsidR="00E4745A">
          <w:rPr>
            <w:b/>
            <w:bCs/>
            <w:sz w:val="24"/>
          </w:rPr>
          <w:fldChar w:fldCharType="begin"/>
        </w:r>
        <w:r w:rsidR="00E4745A">
          <w:rPr>
            <w:b/>
            <w:bCs/>
          </w:rPr>
          <w:instrText xml:space="preserve"> NUMPAGES  </w:instrText>
        </w:r>
        <w:r w:rsidR="00E4745A">
          <w:rPr>
            <w:b/>
            <w:bCs/>
            <w:sz w:val="24"/>
          </w:rPr>
          <w:fldChar w:fldCharType="separate"/>
        </w:r>
        <w:r w:rsidR="00E4745A">
          <w:rPr>
            <w:b/>
            <w:bCs/>
            <w:sz w:val="24"/>
          </w:rPr>
          <w:t>14</w:t>
        </w:r>
        <w:r w:rsidR="00E4745A">
          <w:rPr>
            <w:b/>
            <w:bCs/>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686B2" w14:textId="77777777" w:rsidR="007937E2" w:rsidRDefault="007937E2">
      <w:r>
        <w:separator/>
      </w:r>
    </w:p>
  </w:footnote>
  <w:footnote w:type="continuationSeparator" w:id="0">
    <w:p w14:paraId="6742437E" w14:textId="77777777" w:rsidR="007937E2" w:rsidRDefault="007937E2">
      <w:r>
        <w:continuationSeparator/>
      </w:r>
    </w:p>
  </w:footnote>
  <w:footnote w:type="continuationNotice" w:id="1">
    <w:p w14:paraId="2B0F92FD" w14:textId="77777777" w:rsidR="007937E2" w:rsidRDefault="007937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A51A8" w14:textId="570084D8" w:rsidR="00E4745A" w:rsidRPr="00476FD9" w:rsidRDefault="00973113" w:rsidP="00521B2F">
    <w:pPr>
      <w:pStyle w:val="Header"/>
      <w:jc w:val="right"/>
      <w:rPr>
        <w:b/>
        <w:bCs/>
        <w:sz w:val="32"/>
        <w:szCs w:val="32"/>
      </w:rPr>
    </w:pPr>
    <w:r w:rsidRPr="002C29ED">
      <w:rPr>
        <w:noProof/>
      </w:rPr>
      <w:drawing>
        <wp:anchor distT="0" distB="0" distL="114300" distR="114300" simplePos="0" relativeHeight="251657216" behindDoc="0" locked="0" layoutInCell="1" allowOverlap="1" wp14:anchorId="49F52AA9" wp14:editId="75288D45">
          <wp:simplePos x="0" y="0"/>
          <wp:positionH relativeFrom="margin">
            <wp:align>right</wp:align>
          </wp:positionH>
          <wp:positionV relativeFrom="paragraph">
            <wp:posOffset>-30480</wp:posOffset>
          </wp:positionV>
          <wp:extent cx="1182370" cy="594360"/>
          <wp:effectExtent l="0" t="0" r="0" b="0"/>
          <wp:wrapSquare wrapText="bothSides"/>
          <wp:docPr id="365967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967218" name=""/>
                  <pic:cNvPicPr/>
                </pic:nvPicPr>
                <pic:blipFill>
                  <a:blip r:embed="rId1">
                    <a:extLst>
                      <a:ext uri="{28A0092B-C50C-407E-A947-70E740481C1C}">
                        <a14:useLocalDpi xmlns:a14="http://schemas.microsoft.com/office/drawing/2010/main" val="0"/>
                      </a:ext>
                    </a:extLst>
                  </a:blip>
                  <a:stretch>
                    <a:fillRect/>
                  </a:stretch>
                </pic:blipFill>
                <pic:spPr>
                  <a:xfrm>
                    <a:off x="0" y="0"/>
                    <a:ext cx="1182370" cy="5943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45D87" w14:textId="52869311" w:rsidR="008704FD" w:rsidRDefault="008704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83A7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EEE70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5DC9F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768D9B8"/>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93D4A7CA"/>
    <w:lvl w:ilvl="0">
      <w:start w:val="1"/>
      <w:numFmt w:val="decimal"/>
      <w:lvlText w:val="%1."/>
      <w:lvlJc w:val="left"/>
      <w:pPr>
        <w:tabs>
          <w:tab w:val="num" w:pos="360"/>
        </w:tabs>
        <w:ind w:left="360" w:hanging="360"/>
      </w:pPr>
    </w:lvl>
  </w:abstractNum>
  <w:abstractNum w:abstractNumId="5" w15:restartNumberingAfterBreak="0">
    <w:nsid w:val="0F061BE3"/>
    <w:multiLevelType w:val="multilevel"/>
    <w:tmpl w:val="FDCE89F6"/>
    <w:lvl w:ilvl="0">
      <w:start w:val="1"/>
      <w:numFmt w:val="decimal"/>
      <w:lvlText w:val="%1."/>
      <w:lvlJc w:val="left"/>
      <w:pPr>
        <w:tabs>
          <w:tab w:val="num" w:pos="567"/>
        </w:tabs>
        <w:ind w:left="567" w:hanging="567"/>
      </w:pPr>
      <w:rPr>
        <w:rFonts w:cs="Times New Roman" w:hint="default"/>
        <w:sz w:val="22"/>
        <w:szCs w:val="22"/>
      </w:rPr>
    </w:lvl>
    <w:lvl w:ilvl="1">
      <w:start w:val="1"/>
      <w:numFmt w:val="decimal"/>
      <w:lvlText w:val="%1.%2"/>
      <w:lvlJc w:val="left"/>
      <w:pPr>
        <w:tabs>
          <w:tab w:val="num" w:pos="567"/>
        </w:tabs>
        <w:ind w:left="567" w:hanging="567"/>
      </w:pPr>
      <w:rPr>
        <w:rFonts w:cs="Times New Roman" w:hint="default"/>
        <w:b w:val="0"/>
        <w:color w:val="auto"/>
      </w:rPr>
    </w:lvl>
    <w:lvl w:ilvl="2">
      <w:start w:val="1"/>
      <w:numFmt w:val="lowerLetter"/>
      <w:lvlText w:val="(%3)"/>
      <w:lvlJc w:val="left"/>
      <w:pPr>
        <w:tabs>
          <w:tab w:val="num" w:pos="1134"/>
        </w:tabs>
        <w:ind w:left="1134" w:hanging="567"/>
      </w:pPr>
      <w:rPr>
        <w:rFonts w:cs="Times New Roman" w:hint="default"/>
        <w:b w:val="0"/>
        <w:sz w:val="20"/>
        <w:szCs w:val="20"/>
        <w:vertAlign w:val="baseline"/>
      </w:rPr>
    </w:lvl>
    <w:lvl w:ilvl="3">
      <w:start w:val="1"/>
      <w:numFmt w:val="lowerRoman"/>
      <w:lvlText w:val="(%4)"/>
      <w:lvlJc w:val="left"/>
      <w:pPr>
        <w:tabs>
          <w:tab w:val="num" w:pos="1701"/>
        </w:tabs>
        <w:ind w:left="1701" w:hanging="567"/>
      </w:pPr>
      <w:rPr>
        <w:rFonts w:cs="Times New Roman" w:hint="default"/>
      </w:rPr>
    </w:lvl>
    <w:lvl w:ilvl="4">
      <w:start w:val="1"/>
      <w:numFmt w:val="upperLetter"/>
      <w:lvlText w:val="(%5)"/>
      <w:lvlJc w:val="left"/>
      <w:pPr>
        <w:tabs>
          <w:tab w:val="num" w:pos="2268"/>
        </w:tabs>
        <w:ind w:left="2268" w:hanging="567"/>
      </w:pPr>
      <w:rPr>
        <w:rFonts w:cs="Times New Roman" w:hint="default"/>
      </w:rPr>
    </w:lvl>
    <w:lvl w:ilvl="5">
      <w:start w:val="1"/>
      <w:numFmt w:val="decimal"/>
      <w:lvlText w:val="(%6)"/>
      <w:lvlJc w:val="left"/>
      <w:pPr>
        <w:tabs>
          <w:tab w:val="num" w:pos="3969"/>
        </w:tabs>
        <w:ind w:left="3969" w:hanging="567"/>
      </w:pPr>
      <w:rPr>
        <w:rFonts w:cs="Times New Roman" w:hint="default"/>
      </w:rPr>
    </w:lvl>
    <w:lvl w:ilvl="6">
      <w:start w:val="1"/>
      <w:numFmt w:val="none"/>
      <w:lvlText w:val="%7"/>
      <w:lvlJc w:val="left"/>
      <w:pPr>
        <w:tabs>
          <w:tab w:val="num" w:pos="1134"/>
        </w:tabs>
        <w:ind w:left="6007" w:hanging="708"/>
      </w:pPr>
      <w:rPr>
        <w:rFonts w:cs="Times New Roman" w:hint="default"/>
      </w:rPr>
    </w:lvl>
    <w:lvl w:ilvl="7">
      <w:start w:val="1"/>
      <w:numFmt w:val="none"/>
      <w:lvlText w:val=""/>
      <w:lvlJc w:val="left"/>
      <w:pPr>
        <w:tabs>
          <w:tab w:val="num" w:pos="1134"/>
        </w:tabs>
        <w:ind w:left="6715" w:hanging="708"/>
      </w:pPr>
      <w:rPr>
        <w:rFonts w:cs="Times New Roman" w:hint="default"/>
      </w:rPr>
    </w:lvl>
    <w:lvl w:ilvl="8">
      <w:start w:val="1"/>
      <w:numFmt w:val="none"/>
      <w:lvlText w:val=""/>
      <w:lvlJc w:val="left"/>
      <w:pPr>
        <w:tabs>
          <w:tab w:val="num" w:pos="1134"/>
        </w:tabs>
        <w:ind w:left="7423" w:hanging="708"/>
      </w:pPr>
      <w:rPr>
        <w:rFonts w:cs="Times New Roman" w:hint="default"/>
      </w:rPr>
    </w:lvl>
  </w:abstractNum>
  <w:abstractNum w:abstractNumId="6" w15:restartNumberingAfterBreak="0">
    <w:nsid w:val="142211C8"/>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188C57BD"/>
    <w:multiLevelType w:val="multilevel"/>
    <w:tmpl w:val="C69618E8"/>
    <w:lvl w:ilvl="0">
      <w:numFmt w:val="none"/>
      <w:suff w:val="nothing"/>
      <w:lvlText w:val=""/>
      <w:lvlJc w:val="left"/>
      <w:pPr>
        <w:ind w:left="964" w:firstLine="0"/>
      </w:pPr>
      <w:rPr>
        <w:rFonts w:ascii="Times New Roman" w:hAnsi="Times New Roman" w:hint="default"/>
        <w:b w:val="0"/>
        <w:i w:val="0"/>
        <w:caps w:val="0"/>
        <w:sz w:val="22"/>
        <w:szCs w:val="22"/>
        <w:u w:val="none"/>
      </w:rPr>
    </w:lvl>
    <w:lvl w:ilvl="1">
      <w:start w:val="1"/>
      <w:numFmt w:val="lowerLetter"/>
      <w:lvlText w:val="(%2)"/>
      <w:lvlJc w:val="left"/>
      <w:pPr>
        <w:tabs>
          <w:tab w:val="num" w:pos="1928"/>
        </w:tabs>
        <w:ind w:left="1928" w:hanging="964"/>
      </w:pPr>
      <w:rPr>
        <w:rFonts w:ascii="Times New Roman" w:hAnsi="Times New Roman" w:hint="default"/>
        <w:b w:val="0"/>
        <w:i w:val="0"/>
        <w:sz w:val="22"/>
        <w:szCs w:val="22"/>
        <w:u w:val="none"/>
      </w:rPr>
    </w:lvl>
    <w:lvl w:ilvl="2">
      <w:start w:val="1"/>
      <w:numFmt w:val="lowerRoman"/>
      <w:lvlText w:val="(%3)"/>
      <w:lvlJc w:val="left"/>
      <w:pPr>
        <w:tabs>
          <w:tab w:val="num" w:pos="2892"/>
        </w:tabs>
        <w:ind w:left="2892" w:hanging="964"/>
      </w:pPr>
      <w:rPr>
        <w:rFonts w:hint="default"/>
        <w:b w:val="0"/>
        <w:i w:val="0"/>
        <w:u w:val="none"/>
      </w:rPr>
    </w:lvl>
    <w:lvl w:ilvl="3">
      <w:start w:val="1"/>
      <w:numFmt w:val="upperLetter"/>
      <w:lvlText w:val="%4."/>
      <w:lvlJc w:val="left"/>
      <w:pPr>
        <w:tabs>
          <w:tab w:val="num" w:pos="3856"/>
        </w:tabs>
        <w:ind w:left="3856" w:hanging="964"/>
      </w:pPr>
      <w:rPr>
        <w:rFonts w:hint="default"/>
        <w:u w:val="none"/>
      </w:rPr>
    </w:lvl>
    <w:lvl w:ilvl="4">
      <w:start w:val="1"/>
      <w:numFmt w:val="none"/>
      <w:lvlText w:val="%5"/>
      <w:lvlJc w:val="left"/>
      <w:pPr>
        <w:tabs>
          <w:tab w:val="num" w:pos="3856"/>
        </w:tabs>
        <w:ind w:left="3856" w:hanging="964"/>
      </w:pPr>
      <w:rPr>
        <w:rFonts w:hint="default"/>
        <w:b w:val="0"/>
        <w:i w:val="0"/>
        <w:u w:val="none"/>
      </w:rPr>
    </w:lvl>
    <w:lvl w:ilvl="5">
      <w:start w:val="1"/>
      <w:numFmt w:val="none"/>
      <w:lvlText w:val="%6"/>
      <w:lvlJc w:val="left"/>
      <w:pPr>
        <w:tabs>
          <w:tab w:val="num" w:pos="4820"/>
        </w:tabs>
        <w:ind w:left="4820" w:hanging="964"/>
      </w:pPr>
      <w:rPr>
        <w:rFonts w:hint="default"/>
        <w:b w:val="0"/>
        <w:i w:val="0"/>
        <w:u w:val="none"/>
      </w:rPr>
    </w:lvl>
    <w:lvl w:ilvl="6">
      <w:start w:val="1"/>
      <w:numFmt w:val="none"/>
      <w:lvlText w:val="%7"/>
      <w:lvlJc w:val="left"/>
      <w:pPr>
        <w:tabs>
          <w:tab w:val="num" w:pos="5783"/>
        </w:tabs>
        <w:ind w:left="5783" w:hanging="963"/>
      </w:pPr>
      <w:rPr>
        <w:rFonts w:hint="default"/>
        <w:b w:val="0"/>
        <w:i w:val="0"/>
        <w:u w:val="none"/>
      </w:rPr>
    </w:lvl>
    <w:lvl w:ilvl="7">
      <w:start w:val="1"/>
      <w:numFmt w:val="none"/>
      <w:lvlText w:val="%8"/>
      <w:lvlJc w:val="left"/>
      <w:pPr>
        <w:tabs>
          <w:tab w:val="num" w:pos="6747"/>
        </w:tabs>
        <w:ind w:left="6747" w:hanging="964"/>
      </w:pPr>
      <w:rPr>
        <w:rFonts w:hint="default"/>
        <w:b w:val="0"/>
        <w:i w:val="0"/>
        <w:u w:val="none"/>
      </w:rPr>
    </w:lvl>
    <w:lvl w:ilvl="8">
      <w:start w:val="1"/>
      <w:numFmt w:val="none"/>
      <w:lvlRestart w:val="0"/>
      <w:suff w:val="nothing"/>
      <w:lvlText w:val=""/>
      <w:lvlJc w:val="left"/>
      <w:pPr>
        <w:ind w:left="0" w:firstLine="0"/>
      </w:pPr>
      <w:rPr>
        <w:rFonts w:hint="default"/>
      </w:rPr>
    </w:lvl>
  </w:abstractNum>
  <w:abstractNum w:abstractNumId="8" w15:restartNumberingAfterBreak="0">
    <w:nsid w:val="23F35AB7"/>
    <w:multiLevelType w:val="multilevel"/>
    <w:tmpl w:val="F622077E"/>
    <w:styleLink w:val="Heading"/>
    <w:lvl w:ilvl="0">
      <w:start w:val="1"/>
      <w:numFmt w:val="decimal"/>
      <w:pStyle w:val="Heading1"/>
      <w:lvlText w:val="%1."/>
      <w:lvlJc w:val="left"/>
      <w:pPr>
        <w:ind w:left="720" w:hanging="720"/>
      </w:pPr>
      <w:rPr>
        <w:rFonts w:ascii="Arial Bold" w:hAnsi="Arial Bold" w:hint="default"/>
        <w:b/>
        <w:i w:val="0"/>
        <w:sz w:val="24"/>
      </w:rPr>
    </w:lvl>
    <w:lvl w:ilvl="1">
      <w:start w:val="1"/>
      <w:numFmt w:val="decimal"/>
      <w:pStyle w:val="Heading2"/>
      <w:lvlText w:val="%1.%2"/>
      <w:lvlJc w:val="left"/>
      <w:pPr>
        <w:ind w:left="720" w:hanging="720"/>
      </w:pPr>
      <w:rPr>
        <w:rFonts w:ascii="Arial Bold" w:hAnsi="Arial Bold" w:hint="default"/>
        <w:b/>
        <w:i w:val="0"/>
        <w:sz w:val="20"/>
      </w:rPr>
    </w:lvl>
    <w:lvl w:ilvl="2">
      <w:start w:val="1"/>
      <w:numFmt w:val="lowerLetter"/>
      <w:pStyle w:val="Heading3"/>
      <w:lvlText w:val="(%3)"/>
      <w:lvlJc w:val="left"/>
      <w:pPr>
        <w:ind w:left="1440" w:hanging="720"/>
      </w:pPr>
      <w:rPr>
        <w:rFonts w:ascii="Arial" w:hAnsi="Arial" w:hint="default"/>
        <w:b w:val="0"/>
        <w:i w:val="0"/>
        <w:sz w:val="20"/>
      </w:rPr>
    </w:lvl>
    <w:lvl w:ilvl="3">
      <w:start w:val="1"/>
      <w:numFmt w:val="lowerRoman"/>
      <w:pStyle w:val="Heading4"/>
      <w:lvlText w:val="(%4)"/>
      <w:lvlJc w:val="left"/>
      <w:pPr>
        <w:ind w:left="2177" w:hanging="737"/>
      </w:pPr>
      <w:rPr>
        <w:rFonts w:hint="default"/>
      </w:rPr>
    </w:lvl>
    <w:lvl w:ilvl="4">
      <w:start w:val="1"/>
      <w:numFmt w:val="upperLetter"/>
      <w:pStyle w:val="Heading5"/>
      <w:lvlText w:val="(%5)"/>
      <w:lvlJc w:val="left"/>
      <w:pPr>
        <w:tabs>
          <w:tab w:val="num" w:pos="2160"/>
        </w:tabs>
        <w:ind w:left="2880" w:hanging="720"/>
      </w:pPr>
      <w:rPr>
        <w:rFonts w:hint="default"/>
      </w:rPr>
    </w:lvl>
    <w:lvl w:ilvl="5">
      <w:start w:val="1"/>
      <w:numFmt w:val="decimal"/>
      <w:pStyle w:val="Heading6"/>
      <w:lvlText w:val="(%6)"/>
      <w:lvlJc w:val="left"/>
      <w:pPr>
        <w:ind w:left="3600" w:hanging="72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7076A0E"/>
    <w:multiLevelType w:val="multilevel"/>
    <w:tmpl w:val="19507890"/>
    <w:lvl w:ilvl="0">
      <w:start w:val="1"/>
      <w:numFmt w:val="decimal"/>
      <w:pStyle w:val="Schedule1"/>
      <w:lvlText w:val="Schedule %1"/>
      <w:lvlJc w:val="left"/>
      <w:pPr>
        <w:tabs>
          <w:tab w:val="num" w:pos="1440"/>
        </w:tabs>
        <w:ind w:left="1440" w:hanging="1440"/>
      </w:pPr>
      <w:rPr>
        <w:rFonts w:ascii="Arial" w:hAnsi="Arial" w:hint="default"/>
        <w:b/>
        <w:i w:val="0"/>
        <w:sz w:val="24"/>
        <w:szCs w:val="24"/>
      </w:rPr>
    </w:lvl>
    <w:lvl w:ilvl="1">
      <w:start w:val="1"/>
      <w:numFmt w:val="decimal"/>
      <w:pStyle w:val="Schedule1"/>
      <w:lvlText w:val="%2"/>
      <w:lvlJc w:val="left"/>
      <w:pPr>
        <w:tabs>
          <w:tab w:val="num" w:pos="720"/>
        </w:tabs>
        <w:ind w:left="720" w:hanging="720"/>
      </w:pPr>
      <w:rPr>
        <w:rFonts w:ascii="Arial Bold" w:hAnsi="Arial Bold" w:hint="default"/>
        <w:b/>
        <w:i w:val="0"/>
        <w:sz w:val="24"/>
        <w:szCs w:val="28"/>
      </w:rPr>
    </w:lvl>
    <w:lvl w:ilvl="2">
      <w:start w:val="1"/>
      <w:numFmt w:val="decimal"/>
      <w:pStyle w:val="Schedule2"/>
      <w:lvlText w:val="%2.%3"/>
      <w:lvlJc w:val="left"/>
      <w:pPr>
        <w:tabs>
          <w:tab w:val="num" w:pos="720"/>
        </w:tabs>
        <w:ind w:left="720" w:hanging="720"/>
      </w:pPr>
      <w:rPr>
        <w:rFonts w:ascii="Arial Bold" w:hAnsi="Arial Bold" w:hint="default"/>
        <w:b/>
        <w:i w:val="0"/>
        <w:sz w:val="20"/>
        <w:szCs w:val="24"/>
      </w:rPr>
    </w:lvl>
    <w:lvl w:ilvl="3">
      <w:start w:val="1"/>
      <w:numFmt w:val="lowerLetter"/>
      <w:pStyle w:val="Schedule3"/>
      <w:lvlText w:val="(%4)"/>
      <w:lvlJc w:val="left"/>
      <w:pPr>
        <w:tabs>
          <w:tab w:val="num" w:pos="1440"/>
        </w:tabs>
        <w:ind w:left="1440" w:hanging="720"/>
      </w:pPr>
      <w:rPr>
        <w:rFonts w:hint="default"/>
        <w:b w:val="0"/>
      </w:rPr>
    </w:lvl>
    <w:lvl w:ilvl="4">
      <w:start w:val="1"/>
      <w:numFmt w:val="lowerRoman"/>
      <w:pStyle w:val="Schedule4"/>
      <w:lvlText w:val="(%5)"/>
      <w:lvlJc w:val="left"/>
      <w:pPr>
        <w:tabs>
          <w:tab w:val="num" w:pos="2160"/>
        </w:tabs>
        <w:ind w:left="2160" w:hanging="720"/>
      </w:pPr>
      <w:rPr>
        <w:rFonts w:hint="default"/>
      </w:rPr>
    </w:lvl>
    <w:lvl w:ilvl="5">
      <w:start w:val="1"/>
      <w:numFmt w:val="upperLetter"/>
      <w:pStyle w:val="Schedule5"/>
      <w:lvlText w:val="(%6)"/>
      <w:lvlJc w:val="left"/>
      <w:pPr>
        <w:tabs>
          <w:tab w:val="num" w:pos="2880"/>
        </w:tabs>
        <w:ind w:left="2880" w:hanging="720"/>
      </w:pPr>
      <w:rPr>
        <w:rFonts w:hint="default"/>
      </w:rPr>
    </w:lvl>
    <w:lvl w:ilvl="6">
      <w:start w:val="1"/>
      <w:numFmt w:val="decimal"/>
      <w:pStyle w:val="Schedule6"/>
      <w:lvlText w:val="(%7)"/>
      <w:lvlJc w:val="left"/>
      <w:pPr>
        <w:tabs>
          <w:tab w:val="num" w:pos="3600"/>
        </w:tabs>
        <w:ind w:left="3600" w:hanging="720"/>
      </w:pPr>
      <w:rPr>
        <w:rFonts w:hint="default"/>
      </w:rPr>
    </w:lvl>
    <w:lvl w:ilvl="7">
      <w:start w:val="1"/>
      <w:numFmt w:val="lowerLetter"/>
      <w:lvlText w:val="%8)"/>
      <w:lvlJc w:val="left"/>
      <w:pPr>
        <w:tabs>
          <w:tab w:val="num" w:pos="5893"/>
        </w:tabs>
        <w:ind w:left="5893" w:hanging="963"/>
      </w:pPr>
      <w:rPr>
        <w:rFonts w:hint="default"/>
      </w:rPr>
    </w:lvl>
    <w:lvl w:ilvl="8">
      <w:start w:val="1"/>
      <w:numFmt w:val="lowerRoman"/>
      <w:lvlText w:val="%9)"/>
      <w:lvlJc w:val="left"/>
      <w:pPr>
        <w:tabs>
          <w:tab w:val="num" w:pos="6857"/>
        </w:tabs>
        <w:ind w:left="6857" w:hanging="964"/>
      </w:pPr>
      <w:rPr>
        <w:rFonts w:hint="default"/>
      </w:rPr>
    </w:lvl>
  </w:abstractNum>
  <w:abstractNum w:abstractNumId="10" w15:restartNumberingAfterBreak="0">
    <w:nsid w:val="28E6350A"/>
    <w:multiLevelType w:val="hybridMultilevel"/>
    <w:tmpl w:val="664CFD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0572F6B"/>
    <w:multiLevelType w:val="hybridMultilevel"/>
    <w:tmpl w:val="FD0C79A8"/>
    <w:lvl w:ilvl="0" w:tplc="816A664E">
      <w:start w:val="1"/>
      <w:numFmt w:val="decimal"/>
      <w:pStyle w:val="TableItem"/>
      <w:lvlText w:val="Item %1."/>
      <w:lvlJc w:val="left"/>
      <w:pPr>
        <w:ind w:left="1440" w:hanging="360"/>
      </w:pPr>
      <w:rPr>
        <w:rFonts w:cs="Times New Roman"/>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343B68B1"/>
    <w:multiLevelType w:val="hybridMultilevel"/>
    <w:tmpl w:val="3CEEDB48"/>
    <w:lvl w:ilvl="0" w:tplc="AD18EF8A">
      <w:start w:val="1"/>
      <w:numFmt w:val="decimal"/>
      <w:pStyle w:val="ScheduleHeading"/>
      <w:lvlText w:val="Schedule %1"/>
      <w:lvlJc w:val="left"/>
      <w:pPr>
        <w:tabs>
          <w:tab w:val="num" w:pos="0"/>
        </w:tabs>
        <w:ind w:left="0" w:firstLine="0"/>
      </w:pPr>
      <w:rPr>
        <w:rFonts w:ascii="Arial Bold" w:hAnsi="Arial Bold" w:hint="default"/>
        <w:b/>
        <w:i w:val="0"/>
        <w:sz w:val="24"/>
      </w:rPr>
    </w:lvl>
    <w:lvl w:ilvl="1" w:tplc="33629782" w:tentative="1">
      <w:start w:val="1"/>
      <w:numFmt w:val="lowerLetter"/>
      <w:lvlText w:val="%2."/>
      <w:lvlJc w:val="left"/>
      <w:pPr>
        <w:tabs>
          <w:tab w:val="num" w:pos="1440"/>
        </w:tabs>
        <w:ind w:left="1440" w:hanging="360"/>
      </w:pPr>
    </w:lvl>
    <w:lvl w:ilvl="2" w:tplc="F48C4B1A" w:tentative="1">
      <w:start w:val="1"/>
      <w:numFmt w:val="lowerRoman"/>
      <w:lvlText w:val="%3."/>
      <w:lvlJc w:val="right"/>
      <w:pPr>
        <w:tabs>
          <w:tab w:val="num" w:pos="2160"/>
        </w:tabs>
        <w:ind w:left="2160" w:hanging="180"/>
      </w:pPr>
    </w:lvl>
    <w:lvl w:ilvl="3" w:tplc="981E5E4C" w:tentative="1">
      <w:start w:val="1"/>
      <w:numFmt w:val="decimal"/>
      <w:lvlText w:val="%4."/>
      <w:lvlJc w:val="left"/>
      <w:pPr>
        <w:tabs>
          <w:tab w:val="num" w:pos="2880"/>
        </w:tabs>
        <w:ind w:left="2880" w:hanging="360"/>
      </w:pPr>
    </w:lvl>
    <w:lvl w:ilvl="4" w:tplc="F8DCD180" w:tentative="1">
      <w:start w:val="1"/>
      <w:numFmt w:val="lowerLetter"/>
      <w:lvlText w:val="%5."/>
      <w:lvlJc w:val="left"/>
      <w:pPr>
        <w:tabs>
          <w:tab w:val="num" w:pos="3600"/>
        </w:tabs>
        <w:ind w:left="3600" w:hanging="360"/>
      </w:pPr>
    </w:lvl>
    <w:lvl w:ilvl="5" w:tplc="9078B1F6" w:tentative="1">
      <w:start w:val="1"/>
      <w:numFmt w:val="lowerRoman"/>
      <w:lvlText w:val="%6."/>
      <w:lvlJc w:val="right"/>
      <w:pPr>
        <w:tabs>
          <w:tab w:val="num" w:pos="4320"/>
        </w:tabs>
        <w:ind w:left="4320" w:hanging="180"/>
      </w:pPr>
    </w:lvl>
    <w:lvl w:ilvl="6" w:tplc="BBF6873A" w:tentative="1">
      <w:start w:val="1"/>
      <w:numFmt w:val="decimal"/>
      <w:lvlText w:val="%7."/>
      <w:lvlJc w:val="left"/>
      <w:pPr>
        <w:tabs>
          <w:tab w:val="num" w:pos="5040"/>
        </w:tabs>
        <w:ind w:left="5040" w:hanging="360"/>
      </w:pPr>
    </w:lvl>
    <w:lvl w:ilvl="7" w:tplc="3E84DEBA" w:tentative="1">
      <w:start w:val="1"/>
      <w:numFmt w:val="lowerLetter"/>
      <w:lvlText w:val="%8."/>
      <w:lvlJc w:val="left"/>
      <w:pPr>
        <w:tabs>
          <w:tab w:val="num" w:pos="5760"/>
        </w:tabs>
        <w:ind w:left="5760" w:hanging="360"/>
      </w:pPr>
    </w:lvl>
    <w:lvl w:ilvl="8" w:tplc="26D6234E" w:tentative="1">
      <w:start w:val="1"/>
      <w:numFmt w:val="lowerRoman"/>
      <w:lvlText w:val="%9."/>
      <w:lvlJc w:val="right"/>
      <w:pPr>
        <w:tabs>
          <w:tab w:val="num" w:pos="6480"/>
        </w:tabs>
        <w:ind w:left="6480" w:hanging="180"/>
      </w:pPr>
    </w:lvl>
  </w:abstractNum>
  <w:abstractNum w:abstractNumId="13" w15:restartNumberingAfterBreak="0">
    <w:nsid w:val="34D20ADE"/>
    <w:multiLevelType w:val="multilevel"/>
    <w:tmpl w:val="79567ED0"/>
    <w:lvl w:ilvl="0">
      <w:start w:val="1"/>
      <w:numFmt w:val="decimal"/>
      <w:pStyle w:val="Doc1"/>
      <w:lvlText w:val="%1."/>
      <w:lvlJc w:val="left"/>
      <w:pPr>
        <w:tabs>
          <w:tab w:val="num" w:pos="720"/>
        </w:tabs>
        <w:ind w:left="720" w:hanging="720"/>
      </w:pPr>
      <w:rPr>
        <w:rFonts w:ascii="Arial Bold" w:hAnsi="Arial Bold"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Doc2"/>
      <w:lvlText w:val="%1.%2"/>
      <w:lvlJc w:val="left"/>
      <w:pPr>
        <w:tabs>
          <w:tab w:val="num" w:pos="720"/>
        </w:tabs>
        <w:ind w:left="720" w:hanging="720"/>
      </w:pPr>
      <w:rPr>
        <w:rFonts w:ascii="Arial Bold" w:hAnsi="Arial Bold"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Doc3"/>
      <w:lvlText w:val="(%3)"/>
      <w:lvlJc w:val="left"/>
      <w:pPr>
        <w:tabs>
          <w:tab w:val="num" w:pos="1440"/>
        </w:tabs>
        <w:ind w:left="1440" w:hanging="72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Doc4"/>
      <w:lvlText w:val="(%4)"/>
      <w:lvlJc w:val="left"/>
      <w:pPr>
        <w:tabs>
          <w:tab w:val="num" w:pos="2160"/>
        </w:tabs>
        <w:ind w:left="2160" w:hanging="72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Doc5"/>
      <w:lvlText w:val="(%5)"/>
      <w:lvlJc w:val="left"/>
      <w:pPr>
        <w:tabs>
          <w:tab w:val="num" w:pos="2880"/>
        </w:tabs>
        <w:ind w:left="2880" w:hanging="72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Doc6"/>
      <w:lvlText w:val="(%6)"/>
      <w:lvlJc w:val="left"/>
      <w:pPr>
        <w:tabs>
          <w:tab w:val="num" w:pos="0"/>
        </w:tabs>
        <w:ind w:left="3600" w:hanging="720"/>
      </w:pPr>
      <w:rPr>
        <w:rFonts w:ascii="Arial" w:hAnsi="Arial" w:hint="default"/>
        <w:b w:val="0"/>
        <w:i w:val="0"/>
        <w:sz w:val="20"/>
      </w:rPr>
    </w:lvl>
    <w:lvl w:ilvl="6">
      <w:start w:val="1"/>
      <w:numFmt w:val="decimal"/>
      <w:lvlRestart w:val="1"/>
      <w:lvlText w:val="%1.%7"/>
      <w:lvlJc w:val="left"/>
      <w:pPr>
        <w:tabs>
          <w:tab w:val="num" w:pos="720"/>
        </w:tabs>
        <w:ind w:left="720" w:hanging="720"/>
      </w:pPr>
      <w:rPr>
        <w:rFonts w:ascii="Arial" w:hAnsi="Arial"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4" w15:restartNumberingAfterBreak="0">
    <w:nsid w:val="3D691DD0"/>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43AF6495"/>
    <w:multiLevelType w:val="multilevel"/>
    <w:tmpl w:val="D8A02C4A"/>
    <w:lvl w:ilvl="0">
      <w:start w:val="1"/>
      <w:numFmt w:val="upperLetter"/>
      <w:pStyle w:val="Background1"/>
      <w:lvlText w:val="%1."/>
      <w:lvlJc w:val="left"/>
      <w:pPr>
        <w:tabs>
          <w:tab w:val="num" w:pos="720"/>
        </w:tabs>
        <w:ind w:left="720" w:hanging="72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pStyle w:val="Background2"/>
      <w:lvlText w:val="(%2)"/>
      <w:lvlJc w:val="left"/>
      <w:pPr>
        <w:tabs>
          <w:tab w:val="num" w:pos="1440"/>
        </w:tabs>
        <w:ind w:left="1440" w:hanging="720"/>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space"/>
      <w:lvlText w:val=""/>
      <w:lvlJc w:val="left"/>
      <w:pPr>
        <w:ind w:left="1080" w:hanging="360"/>
      </w:pPr>
      <w:rPr>
        <w:rFonts w:hint="default"/>
      </w:rPr>
    </w:lvl>
    <w:lvl w:ilvl="3">
      <w:start w:val="1"/>
      <w:numFmt w:val="none"/>
      <w:suff w:val="space"/>
      <w:lvlText w:val=""/>
      <w:lvlJc w:val="left"/>
      <w:pPr>
        <w:ind w:left="1440" w:hanging="360"/>
      </w:pPr>
      <w:rPr>
        <w:rFonts w:hint="default"/>
      </w:rPr>
    </w:lvl>
    <w:lvl w:ilvl="4">
      <w:start w:val="1"/>
      <w:numFmt w:val="none"/>
      <w:suff w:val="space"/>
      <w:lvlText w:val=""/>
      <w:lvlJc w:val="left"/>
      <w:pPr>
        <w:ind w:left="1800" w:hanging="360"/>
      </w:pPr>
      <w:rPr>
        <w:rFonts w:hint="default"/>
      </w:rPr>
    </w:lvl>
    <w:lvl w:ilvl="5">
      <w:start w:val="1"/>
      <w:numFmt w:val="none"/>
      <w:suff w:val="space"/>
      <w:lvlText w:val=""/>
      <w:lvlJc w:val="left"/>
      <w:pPr>
        <w:ind w:left="2160" w:hanging="360"/>
      </w:pPr>
      <w:rPr>
        <w:rFonts w:hint="default"/>
      </w:rPr>
    </w:lvl>
    <w:lvl w:ilvl="6">
      <w:start w:val="1"/>
      <w:numFmt w:val="none"/>
      <w:suff w:val="space"/>
      <w:lvlText w:val=""/>
      <w:lvlJc w:val="left"/>
      <w:pPr>
        <w:ind w:left="2520" w:hanging="360"/>
      </w:pPr>
      <w:rPr>
        <w:rFonts w:hint="default"/>
      </w:rPr>
    </w:lvl>
    <w:lvl w:ilvl="7">
      <w:start w:val="1"/>
      <w:numFmt w:val="none"/>
      <w:suff w:val="space"/>
      <w:lvlText w:val=""/>
      <w:lvlJc w:val="left"/>
      <w:pPr>
        <w:ind w:left="2880" w:hanging="360"/>
      </w:pPr>
      <w:rPr>
        <w:rFonts w:hint="default"/>
      </w:rPr>
    </w:lvl>
    <w:lvl w:ilvl="8">
      <w:start w:val="1"/>
      <w:numFmt w:val="none"/>
      <w:suff w:val="space"/>
      <w:lvlText w:val=""/>
      <w:lvlJc w:val="left"/>
      <w:pPr>
        <w:ind w:left="3240" w:hanging="360"/>
      </w:pPr>
      <w:rPr>
        <w:rFonts w:hint="default"/>
      </w:rPr>
    </w:lvl>
  </w:abstractNum>
  <w:abstractNum w:abstractNumId="16" w15:restartNumberingAfterBreak="0">
    <w:nsid w:val="4A1C6043"/>
    <w:multiLevelType w:val="hybridMultilevel"/>
    <w:tmpl w:val="B0B6EB86"/>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4B3039D9"/>
    <w:multiLevelType w:val="hybridMultilevel"/>
    <w:tmpl w:val="0E96FEC6"/>
    <w:lvl w:ilvl="0" w:tplc="55DA1B8E">
      <w:start w:val="1"/>
      <w:numFmt w:val="upperLetter"/>
      <w:pStyle w:val="Annexure"/>
      <w:lvlText w:val="Annexure %1"/>
      <w:lvlJc w:val="left"/>
      <w:pPr>
        <w:ind w:left="720" w:hanging="360"/>
      </w:pPr>
      <w:rPr>
        <w:rFonts w:ascii="Arial Bold" w:hAnsi="Arial Bold" w:hint="default"/>
        <w:b/>
        <w:i w:val="0"/>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C7B6258"/>
    <w:multiLevelType w:val="multilevel"/>
    <w:tmpl w:val="116A91A2"/>
    <w:lvl w:ilvl="0">
      <w:start w:val="1"/>
      <w:numFmt w:val="decimal"/>
      <w:pStyle w:val="Number1"/>
      <w:lvlText w:val="%1."/>
      <w:lvlJc w:val="left"/>
      <w:pPr>
        <w:tabs>
          <w:tab w:val="num" w:pos="720"/>
        </w:tabs>
        <w:ind w:left="720" w:hanging="720"/>
      </w:pPr>
      <w:rPr>
        <w:rFonts w:ascii="Arial" w:hAnsi="Arial" w:hint="default"/>
        <w:b w:val="0"/>
        <w:i w:val="0"/>
        <w:caps/>
        <w:sz w:val="20"/>
      </w:rPr>
    </w:lvl>
    <w:lvl w:ilvl="1">
      <w:start w:val="1"/>
      <w:numFmt w:val="decimal"/>
      <w:pStyle w:val="Number2"/>
      <w:lvlText w:val="%1.%2"/>
      <w:lvlJc w:val="left"/>
      <w:pPr>
        <w:tabs>
          <w:tab w:val="num" w:pos="720"/>
        </w:tabs>
        <w:ind w:left="720" w:hanging="720"/>
      </w:pPr>
      <w:rPr>
        <w:rFonts w:ascii="Arial" w:hAnsi="Arial" w:hint="default"/>
        <w:b w:val="0"/>
        <w:i w:val="0"/>
        <w:sz w:val="20"/>
      </w:rPr>
    </w:lvl>
    <w:lvl w:ilvl="2">
      <w:start w:val="1"/>
      <w:numFmt w:val="lowerLetter"/>
      <w:pStyle w:val="Number3"/>
      <w:lvlText w:val="(%3)"/>
      <w:lvlJc w:val="left"/>
      <w:pPr>
        <w:tabs>
          <w:tab w:val="num" w:pos="1440"/>
        </w:tabs>
        <w:ind w:left="1440" w:hanging="720"/>
      </w:pPr>
      <w:rPr>
        <w:rFonts w:ascii="Arial" w:hAnsi="Arial" w:hint="default"/>
        <w:b w:val="0"/>
        <w:i w:val="0"/>
        <w:sz w:val="20"/>
      </w:rPr>
    </w:lvl>
    <w:lvl w:ilvl="3">
      <w:start w:val="1"/>
      <w:numFmt w:val="lowerRoman"/>
      <w:pStyle w:val="Number4"/>
      <w:lvlText w:val="(%4)"/>
      <w:lvlJc w:val="left"/>
      <w:pPr>
        <w:tabs>
          <w:tab w:val="num" w:pos="2160"/>
        </w:tabs>
        <w:ind w:left="2160" w:hanging="720"/>
      </w:pPr>
      <w:rPr>
        <w:rFonts w:ascii="Arial" w:hAnsi="Arial" w:hint="default"/>
        <w:b w:val="0"/>
        <w:i w:val="0"/>
        <w:sz w:val="20"/>
      </w:rPr>
    </w:lvl>
    <w:lvl w:ilvl="4">
      <w:start w:val="1"/>
      <w:numFmt w:val="upperLetter"/>
      <w:pStyle w:val="Number5"/>
      <w:lvlText w:val="(%5)"/>
      <w:lvlJc w:val="left"/>
      <w:pPr>
        <w:tabs>
          <w:tab w:val="num" w:pos="2880"/>
        </w:tabs>
        <w:ind w:left="2880" w:hanging="720"/>
      </w:pPr>
      <w:rPr>
        <w:rFonts w:ascii="Arial" w:hAnsi="Arial" w:hint="default"/>
        <w:b w:val="0"/>
        <w:i w:val="0"/>
        <w:sz w:val="20"/>
      </w:rPr>
    </w:lvl>
    <w:lvl w:ilvl="5">
      <w:start w:val="1"/>
      <w:numFmt w:val="decimal"/>
      <w:pStyle w:val="Number6"/>
      <w:lvlText w:val="(%6)"/>
      <w:lvlJc w:val="left"/>
      <w:pPr>
        <w:tabs>
          <w:tab w:val="num" w:pos="3600"/>
        </w:tabs>
        <w:ind w:left="3600" w:hanging="720"/>
      </w:pPr>
      <w:rPr>
        <w:rFonts w:hint="default"/>
      </w:rPr>
    </w:lvl>
    <w:lvl w:ilvl="6">
      <w:start w:val="1"/>
      <w:numFmt w:val="decimal"/>
      <w:lvlText w:val="%1.%2.%3.%4.%5.%6.%7."/>
      <w:lvlJc w:val="left"/>
      <w:pPr>
        <w:tabs>
          <w:tab w:val="num" w:pos="4080"/>
        </w:tabs>
        <w:ind w:left="3720" w:hanging="1080"/>
      </w:pPr>
      <w:rPr>
        <w:rFonts w:hint="default"/>
      </w:rPr>
    </w:lvl>
    <w:lvl w:ilvl="7">
      <w:start w:val="1"/>
      <w:numFmt w:val="decimal"/>
      <w:lvlText w:val="%1.%2.%3.%4.%5.%6.%7.%8."/>
      <w:lvlJc w:val="left"/>
      <w:pPr>
        <w:tabs>
          <w:tab w:val="num" w:pos="4800"/>
        </w:tabs>
        <w:ind w:left="4224" w:hanging="1224"/>
      </w:pPr>
      <w:rPr>
        <w:rFonts w:hint="default"/>
      </w:rPr>
    </w:lvl>
    <w:lvl w:ilvl="8">
      <w:start w:val="1"/>
      <w:numFmt w:val="decimal"/>
      <w:lvlText w:val="%1.%2.%3.%4.%5.%6.%7.%8.%9."/>
      <w:lvlJc w:val="left"/>
      <w:pPr>
        <w:tabs>
          <w:tab w:val="num" w:pos="5160"/>
        </w:tabs>
        <w:ind w:left="4800" w:hanging="1440"/>
      </w:pPr>
      <w:rPr>
        <w:rFonts w:hint="default"/>
      </w:rPr>
    </w:lvl>
  </w:abstractNum>
  <w:abstractNum w:abstractNumId="19" w15:restartNumberingAfterBreak="0">
    <w:nsid w:val="503A0396"/>
    <w:multiLevelType w:val="multilevel"/>
    <w:tmpl w:val="98CA0AEC"/>
    <w:lvl w:ilvl="0">
      <w:start w:val="1"/>
      <w:numFmt w:val="decimal"/>
      <w:lvlText w:val="%1."/>
      <w:lvlJc w:val="left"/>
      <w:pPr>
        <w:tabs>
          <w:tab w:val="num" w:pos="567"/>
        </w:tabs>
        <w:ind w:left="567" w:hanging="567"/>
      </w:pPr>
      <w:rPr>
        <w:rFonts w:ascii="Arial" w:hAnsi="Arial" w:hint="default"/>
        <w:b w:val="0"/>
        <w:i w:val="0"/>
        <w:sz w:val="22"/>
        <w:u w:val="none"/>
      </w:rPr>
    </w:lvl>
    <w:lvl w:ilvl="1">
      <w:start w:val="1"/>
      <w:numFmt w:val="decimal"/>
      <w:lvlText w:val="%1.%2"/>
      <w:lvlJc w:val="left"/>
      <w:pPr>
        <w:tabs>
          <w:tab w:val="num" w:pos="1304"/>
        </w:tabs>
        <w:ind w:left="1304" w:hanging="737"/>
      </w:pPr>
      <w:rPr>
        <w:rFonts w:ascii="Arial" w:hAnsi="Arial" w:hint="default"/>
        <w:b w:val="0"/>
        <w:i w:val="0"/>
        <w:sz w:val="22"/>
        <w:u w:val="none"/>
      </w:rPr>
    </w:lvl>
    <w:lvl w:ilvl="2">
      <w:start w:val="1"/>
      <w:numFmt w:val="lowerLetter"/>
      <w:lvlText w:val="(%3)"/>
      <w:lvlJc w:val="left"/>
      <w:pPr>
        <w:tabs>
          <w:tab w:val="num" w:pos="1928"/>
        </w:tabs>
        <w:ind w:left="1928" w:hanging="624"/>
      </w:pPr>
      <w:rPr>
        <w:rFonts w:ascii="Arial" w:hAnsi="Arial" w:hint="default"/>
        <w:b w:val="0"/>
        <w:i w:val="0"/>
        <w:sz w:val="22"/>
        <w:u w:val="none"/>
      </w:rPr>
    </w:lvl>
    <w:lvl w:ilvl="3">
      <w:start w:val="1"/>
      <w:numFmt w:val="lowerRoman"/>
      <w:lvlText w:val="(%4)"/>
      <w:lvlJc w:val="left"/>
      <w:pPr>
        <w:tabs>
          <w:tab w:val="num" w:pos="2648"/>
        </w:tabs>
        <w:ind w:left="2552" w:hanging="624"/>
      </w:pPr>
      <w:rPr>
        <w:rFonts w:ascii="Arial" w:hAnsi="Arial" w:hint="default"/>
        <w:b w:val="0"/>
        <w:i w:val="0"/>
        <w:sz w:val="22"/>
        <w:u w:val="none"/>
      </w:rPr>
    </w:lvl>
    <w:lvl w:ilvl="4">
      <w:start w:val="1"/>
      <w:numFmt w:val="upperLetter"/>
      <w:lvlText w:val="(%5)"/>
      <w:lvlJc w:val="left"/>
      <w:pPr>
        <w:tabs>
          <w:tab w:val="num" w:pos="3175"/>
        </w:tabs>
        <w:ind w:left="3175" w:hanging="623"/>
      </w:pPr>
      <w:rPr>
        <w:rFonts w:ascii="Arial" w:hAnsi="Arial" w:hint="default"/>
        <w:b w:val="0"/>
        <w:i w:val="0"/>
        <w:sz w:val="22"/>
        <w:u w:val="none"/>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504D5737"/>
    <w:multiLevelType w:val="singleLevel"/>
    <w:tmpl w:val="46045958"/>
    <w:lvl w:ilvl="0">
      <w:start w:val="1"/>
      <w:numFmt w:val="upperLetter"/>
      <w:lvlText w:val="%1."/>
      <w:lvlJc w:val="left"/>
      <w:pPr>
        <w:tabs>
          <w:tab w:val="num" w:pos="720"/>
        </w:tabs>
        <w:ind w:left="720" w:hanging="720"/>
      </w:pPr>
      <w:rPr>
        <w:rFonts w:hint="default"/>
      </w:rPr>
    </w:lvl>
  </w:abstractNum>
  <w:abstractNum w:abstractNumId="21" w15:restartNumberingAfterBreak="0">
    <w:nsid w:val="5BE770C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F4E4AF3"/>
    <w:multiLevelType w:val="multilevel"/>
    <w:tmpl w:val="85CA3D1C"/>
    <w:lvl w:ilvl="0">
      <w:start w:val="1"/>
      <w:numFmt w:val="decimal"/>
      <w:lvlRestart w:val="0"/>
      <w:lvlText w:val="%1."/>
      <w:lvlJc w:val="left"/>
      <w:pPr>
        <w:tabs>
          <w:tab w:val="num" w:pos="964"/>
        </w:tabs>
        <w:ind w:left="964" w:hanging="964"/>
      </w:pPr>
      <w:rPr>
        <w:rFonts w:ascii="Times New Roman" w:hAnsi="Times New Roman" w:hint="default"/>
        <w:b w:val="0"/>
        <w:i w:val="0"/>
        <w:caps/>
        <w:sz w:val="22"/>
        <w:szCs w:val="22"/>
        <w:u w:val="none"/>
      </w:rPr>
    </w:lvl>
    <w:lvl w:ilvl="1">
      <w:start w:val="1"/>
      <w:numFmt w:val="decimal"/>
      <w:lvlText w:val="%1.%2"/>
      <w:lvlJc w:val="left"/>
      <w:pPr>
        <w:tabs>
          <w:tab w:val="num" w:pos="964"/>
        </w:tabs>
        <w:ind w:left="964" w:hanging="964"/>
      </w:pPr>
      <w:rPr>
        <w:rFonts w:ascii="Times New Roman" w:hAnsi="Times New Roman" w:hint="default"/>
        <w:b w:val="0"/>
        <w:i w:val="0"/>
        <w:sz w:val="22"/>
        <w:u w:val="none"/>
      </w:rPr>
    </w:lvl>
    <w:lvl w:ilvl="2">
      <w:start w:val="1"/>
      <w:numFmt w:val="lowerLetter"/>
      <w:lvlText w:val="(%3)"/>
      <w:lvlJc w:val="left"/>
      <w:pPr>
        <w:tabs>
          <w:tab w:val="num" w:pos="1928"/>
        </w:tabs>
        <w:ind w:left="1928" w:hanging="964"/>
      </w:pPr>
      <w:rPr>
        <w:rFonts w:ascii="Times New Roman" w:hAnsi="Times New Roman" w:hint="default"/>
        <w:b w:val="0"/>
        <w:i w:val="0"/>
        <w:sz w:val="22"/>
        <w:u w:val="none"/>
      </w:rPr>
    </w:lvl>
    <w:lvl w:ilvl="3">
      <w:start w:val="1"/>
      <w:numFmt w:val="lowerRoman"/>
      <w:lvlText w:val="(%4)"/>
      <w:lvlJc w:val="left"/>
      <w:pPr>
        <w:tabs>
          <w:tab w:val="num" w:pos="2891"/>
        </w:tabs>
        <w:ind w:left="2891" w:hanging="963"/>
      </w:pPr>
      <w:rPr>
        <w:rFonts w:ascii="Times New Roman" w:hAnsi="Times New Roman" w:hint="default"/>
        <w:b w:val="0"/>
        <w:i w:val="0"/>
        <w:sz w:val="22"/>
        <w:u w:val="none"/>
      </w:rPr>
    </w:lvl>
    <w:lvl w:ilvl="4">
      <w:start w:val="1"/>
      <w:numFmt w:val="upperLetter"/>
      <w:lvlText w:val="%5."/>
      <w:lvlJc w:val="left"/>
      <w:pPr>
        <w:tabs>
          <w:tab w:val="num" w:pos="3855"/>
        </w:tabs>
        <w:ind w:left="3855" w:hanging="964"/>
      </w:pPr>
      <w:rPr>
        <w:rFonts w:ascii="Times New Roman" w:hAnsi="Times New Roman" w:hint="default"/>
        <w:b w:val="0"/>
        <w:i w:val="0"/>
        <w:sz w:val="22"/>
        <w:u w:val="none"/>
      </w:rPr>
    </w:lvl>
    <w:lvl w:ilvl="5">
      <w:start w:val="1"/>
      <w:numFmt w:val="decimal"/>
      <w:lvlText w:val="%6)"/>
      <w:lvlJc w:val="left"/>
      <w:pPr>
        <w:tabs>
          <w:tab w:val="num" w:pos="4819"/>
        </w:tabs>
        <w:ind w:left="4819" w:hanging="964"/>
      </w:pPr>
      <w:rPr>
        <w:rFonts w:ascii="Times New Roman" w:hAnsi="Times New Roman" w:hint="default"/>
        <w:b w:val="0"/>
        <w:i w:val="0"/>
        <w:sz w:val="22"/>
        <w:u w:val="none"/>
      </w:rPr>
    </w:lvl>
    <w:lvl w:ilvl="6">
      <w:start w:val="1"/>
      <w:numFmt w:val="lowerLetter"/>
      <w:lvlText w:val="%7)"/>
      <w:lvlJc w:val="left"/>
      <w:pPr>
        <w:tabs>
          <w:tab w:val="num" w:pos="5783"/>
        </w:tabs>
        <w:ind w:left="5783" w:hanging="964"/>
      </w:pPr>
      <w:rPr>
        <w:rFonts w:ascii="Times New Roman" w:hAnsi="Times New Roman" w:hint="default"/>
        <w:b w:val="0"/>
        <w:i w:val="0"/>
        <w:sz w:val="22"/>
        <w:u w:val="none"/>
      </w:rPr>
    </w:lvl>
    <w:lvl w:ilvl="7">
      <w:start w:val="1"/>
      <w:numFmt w:val="lowerRoman"/>
      <w:lvlText w:val="%8)"/>
      <w:lvlJc w:val="left"/>
      <w:pPr>
        <w:tabs>
          <w:tab w:val="num" w:pos="6746"/>
        </w:tabs>
        <w:ind w:left="6746" w:hanging="963"/>
      </w:pPr>
      <w:rPr>
        <w:rFonts w:ascii="Times New Roman" w:hAnsi="Times New Roman" w:hint="default"/>
        <w:b w:val="0"/>
        <w:i w:val="0"/>
        <w:sz w:val="22"/>
        <w:u w:val="none"/>
      </w:rPr>
    </w:lvl>
    <w:lvl w:ilvl="8">
      <w:start w:val="1"/>
      <w:numFmt w:val="none"/>
      <w:suff w:val="nothing"/>
      <w:lvlText w:val=""/>
      <w:lvlJc w:val="left"/>
      <w:pPr>
        <w:ind w:left="0" w:firstLine="0"/>
      </w:pPr>
      <w:rPr>
        <w:rFonts w:ascii="Times New Roman" w:hAnsi="Times New Roman" w:hint="default"/>
        <w:b w:val="0"/>
        <w:i w:val="0"/>
        <w:sz w:val="24"/>
      </w:rPr>
    </w:lvl>
  </w:abstractNum>
  <w:abstractNum w:abstractNumId="23" w15:restartNumberingAfterBreak="0">
    <w:nsid w:val="7595358C"/>
    <w:multiLevelType w:val="hybridMultilevel"/>
    <w:tmpl w:val="E13A2908"/>
    <w:lvl w:ilvl="0" w:tplc="2F88FA96">
      <w:start w:val="1"/>
      <w:numFmt w:val="decimal"/>
      <w:lvlText w:val="Item %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BF66306"/>
    <w:multiLevelType w:val="hybridMultilevel"/>
    <w:tmpl w:val="F54CFC40"/>
    <w:lvl w:ilvl="0" w:tplc="2C6222F2">
      <w:start w:val="1"/>
      <w:numFmt w:val="none"/>
      <w:lvlText w:val="5.1"/>
      <w:lvlJc w:val="left"/>
      <w:pPr>
        <w:tabs>
          <w:tab w:val="num" w:pos="1400"/>
        </w:tabs>
        <w:ind w:left="1400" w:hanging="360"/>
      </w:pPr>
      <w:rPr>
        <w:rFonts w:hint="default"/>
      </w:rPr>
    </w:lvl>
    <w:lvl w:ilvl="1" w:tplc="0F523EFA">
      <w:start w:val="1"/>
      <w:numFmt w:val="none"/>
      <w:lvlText w:val="5.2"/>
      <w:lvlJc w:val="left"/>
      <w:pPr>
        <w:tabs>
          <w:tab w:val="num" w:pos="1440"/>
        </w:tabs>
        <w:ind w:left="1440" w:hanging="360"/>
      </w:pPr>
      <w:rPr>
        <w:rFonts w:hint="default"/>
      </w:rPr>
    </w:lvl>
    <w:lvl w:ilvl="2" w:tplc="7F508A04" w:tentative="1">
      <w:start w:val="1"/>
      <w:numFmt w:val="lowerRoman"/>
      <w:lvlText w:val="%3."/>
      <w:lvlJc w:val="right"/>
      <w:pPr>
        <w:tabs>
          <w:tab w:val="num" w:pos="2160"/>
        </w:tabs>
        <w:ind w:left="2160" w:hanging="180"/>
      </w:pPr>
    </w:lvl>
    <w:lvl w:ilvl="3" w:tplc="67A21048" w:tentative="1">
      <w:start w:val="1"/>
      <w:numFmt w:val="decimal"/>
      <w:lvlText w:val="%4."/>
      <w:lvlJc w:val="left"/>
      <w:pPr>
        <w:tabs>
          <w:tab w:val="num" w:pos="2880"/>
        </w:tabs>
        <w:ind w:left="2880" w:hanging="360"/>
      </w:pPr>
    </w:lvl>
    <w:lvl w:ilvl="4" w:tplc="0128C56A" w:tentative="1">
      <w:start w:val="1"/>
      <w:numFmt w:val="lowerLetter"/>
      <w:lvlText w:val="%5."/>
      <w:lvlJc w:val="left"/>
      <w:pPr>
        <w:tabs>
          <w:tab w:val="num" w:pos="3600"/>
        </w:tabs>
        <w:ind w:left="3600" w:hanging="360"/>
      </w:pPr>
    </w:lvl>
    <w:lvl w:ilvl="5" w:tplc="E8606B5C" w:tentative="1">
      <w:start w:val="1"/>
      <w:numFmt w:val="lowerRoman"/>
      <w:lvlText w:val="%6."/>
      <w:lvlJc w:val="right"/>
      <w:pPr>
        <w:tabs>
          <w:tab w:val="num" w:pos="4320"/>
        </w:tabs>
        <w:ind w:left="4320" w:hanging="180"/>
      </w:pPr>
    </w:lvl>
    <w:lvl w:ilvl="6" w:tplc="2D069542" w:tentative="1">
      <w:start w:val="1"/>
      <w:numFmt w:val="decimal"/>
      <w:lvlText w:val="%7."/>
      <w:lvlJc w:val="left"/>
      <w:pPr>
        <w:tabs>
          <w:tab w:val="num" w:pos="5040"/>
        </w:tabs>
        <w:ind w:left="5040" w:hanging="360"/>
      </w:pPr>
    </w:lvl>
    <w:lvl w:ilvl="7" w:tplc="A212F632" w:tentative="1">
      <w:start w:val="1"/>
      <w:numFmt w:val="lowerLetter"/>
      <w:lvlText w:val="%8."/>
      <w:lvlJc w:val="left"/>
      <w:pPr>
        <w:tabs>
          <w:tab w:val="num" w:pos="5760"/>
        </w:tabs>
        <w:ind w:left="5760" w:hanging="360"/>
      </w:pPr>
    </w:lvl>
    <w:lvl w:ilvl="8" w:tplc="915C2256" w:tentative="1">
      <w:start w:val="1"/>
      <w:numFmt w:val="lowerRoman"/>
      <w:lvlText w:val="%9."/>
      <w:lvlJc w:val="right"/>
      <w:pPr>
        <w:tabs>
          <w:tab w:val="num" w:pos="6480"/>
        </w:tabs>
        <w:ind w:left="6480" w:hanging="180"/>
      </w:pPr>
    </w:lvl>
  </w:abstractNum>
  <w:abstractNum w:abstractNumId="25" w15:restartNumberingAfterBreak="0">
    <w:nsid w:val="7F9A1C6A"/>
    <w:multiLevelType w:val="multilevel"/>
    <w:tmpl w:val="8A72B124"/>
    <w:lvl w:ilvl="0">
      <w:start w:val="1"/>
      <w:numFmt w:val="decimal"/>
      <w:lvlText w:val="%1."/>
      <w:lvlJc w:val="left"/>
      <w:pPr>
        <w:tabs>
          <w:tab w:val="num" w:pos="720"/>
        </w:tabs>
        <w:ind w:left="720" w:hanging="720"/>
      </w:pPr>
      <w:rPr>
        <w:rFonts w:ascii="Arial Bold" w:hAnsi="Arial Bold" w:hint="default"/>
        <w:b/>
        <w:i w:val="0"/>
        <w:caps/>
        <w:sz w:val="24"/>
        <w:u w:val="none"/>
      </w:rPr>
    </w:lvl>
    <w:lvl w:ilvl="1">
      <w:start w:val="1"/>
      <w:numFmt w:val="decimal"/>
      <w:lvlText w:val="%1.%2"/>
      <w:lvlJc w:val="left"/>
      <w:pPr>
        <w:tabs>
          <w:tab w:val="num" w:pos="720"/>
        </w:tabs>
        <w:ind w:left="720" w:hanging="720"/>
      </w:pPr>
      <w:rPr>
        <w:rFonts w:ascii="Arial" w:hAnsi="Arial" w:cs="Arial" w:hint="default"/>
        <w:b/>
        <w:i w:val="0"/>
        <w:sz w:val="20"/>
        <w:u w:val="none"/>
      </w:rPr>
    </w:lvl>
    <w:lvl w:ilvl="2">
      <w:start w:val="1"/>
      <w:numFmt w:val="lowerLetter"/>
      <w:lvlText w:val="(%3)"/>
      <w:lvlJc w:val="left"/>
      <w:pPr>
        <w:tabs>
          <w:tab w:val="num" w:pos="1440"/>
        </w:tabs>
        <w:ind w:left="1440" w:hanging="720"/>
      </w:pPr>
      <w:rPr>
        <w:rFonts w:hint="default"/>
        <w:b w:val="0"/>
        <w:i w:val="0"/>
        <w:u w:val="none"/>
      </w:rPr>
    </w:lvl>
    <w:lvl w:ilvl="3">
      <w:start w:val="1"/>
      <w:numFmt w:val="lowerRoman"/>
      <w:lvlText w:val="(%4)"/>
      <w:lvlJc w:val="left"/>
      <w:pPr>
        <w:tabs>
          <w:tab w:val="num" w:pos="2160"/>
        </w:tabs>
        <w:ind w:left="2160" w:hanging="720"/>
      </w:pPr>
      <w:rPr>
        <w:rFonts w:hint="default"/>
        <w:u w:val="none"/>
      </w:rPr>
    </w:lvl>
    <w:lvl w:ilvl="4">
      <w:start w:val="1"/>
      <w:numFmt w:val="upperLetter"/>
      <w:lvlText w:val="(%5)"/>
      <w:lvlJc w:val="left"/>
      <w:pPr>
        <w:tabs>
          <w:tab w:val="num" w:pos="2880"/>
        </w:tabs>
        <w:ind w:left="2880" w:hanging="720"/>
      </w:pPr>
      <w:rPr>
        <w:rFonts w:hint="default"/>
        <w:b w:val="0"/>
        <w:i w:val="0"/>
        <w:u w:val="none"/>
      </w:rPr>
    </w:lvl>
    <w:lvl w:ilvl="5">
      <w:start w:val="1"/>
      <w:numFmt w:val="decimal"/>
      <w:lvlText w:val="(%6)"/>
      <w:lvlJc w:val="left"/>
      <w:pPr>
        <w:tabs>
          <w:tab w:val="num" w:pos="3600"/>
        </w:tabs>
        <w:ind w:left="3600" w:hanging="720"/>
      </w:pPr>
      <w:rPr>
        <w:rFonts w:hint="default"/>
        <w:b w:val="0"/>
        <w:i w:val="0"/>
        <w:u w:val="none"/>
      </w:rPr>
    </w:lvl>
    <w:lvl w:ilvl="6">
      <w:start w:val="1"/>
      <w:numFmt w:val="lowerLetter"/>
      <w:pStyle w:val="Heading7"/>
      <w:lvlText w:val="%7)"/>
      <w:lvlJc w:val="left"/>
      <w:pPr>
        <w:tabs>
          <w:tab w:val="num" w:pos="5783"/>
        </w:tabs>
        <w:ind w:left="5783" w:hanging="963"/>
      </w:pPr>
      <w:rPr>
        <w:rFonts w:hint="default"/>
        <w:b w:val="0"/>
        <w:i w:val="0"/>
        <w:u w:val="none"/>
      </w:rPr>
    </w:lvl>
    <w:lvl w:ilvl="7">
      <w:start w:val="1"/>
      <w:numFmt w:val="lowerRoman"/>
      <w:pStyle w:val="Heading8"/>
      <w:lvlText w:val="%8)"/>
      <w:lvlJc w:val="left"/>
      <w:pPr>
        <w:tabs>
          <w:tab w:val="num" w:pos="6747"/>
        </w:tabs>
        <w:ind w:left="6747" w:hanging="964"/>
      </w:pPr>
      <w:rPr>
        <w:rFonts w:hint="default"/>
        <w:b w:val="0"/>
        <w:i w:val="0"/>
        <w:u w:val="none"/>
      </w:rPr>
    </w:lvl>
    <w:lvl w:ilvl="8">
      <w:start w:val="1"/>
      <w:numFmt w:val="none"/>
      <w:lvlRestart w:val="0"/>
      <w:pStyle w:val="Heading9"/>
      <w:suff w:val="nothing"/>
      <w:lvlText w:val=""/>
      <w:lvlJc w:val="left"/>
      <w:pPr>
        <w:ind w:left="0" w:firstLine="0"/>
      </w:pPr>
      <w:rPr>
        <w:rFonts w:hint="default"/>
      </w:rPr>
    </w:lvl>
  </w:abstractNum>
  <w:abstractNum w:abstractNumId="26" w15:restartNumberingAfterBreak="0">
    <w:nsid w:val="7FF24D71"/>
    <w:multiLevelType w:val="multilevel"/>
    <w:tmpl w:val="3B86EFEA"/>
    <w:lvl w:ilvl="0">
      <w:start w:val="1"/>
      <w:numFmt w:val="bullet"/>
      <w:pStyle w:val="ListBullet"/>
      <w:lvlText w:val="."/>
      <w:lvlJc w:val="left"/>
      <w:pPr>
        <w:tabs>
          <w:tab w:val="num" w:pos="720"/>
        </w:tabs>
        <w:ind w:left="720" w:hanging="720"/>
      </w:pPr>
      <w:rPr>
        <w:rFonts w:ascii="Arial Bold" w:hAnsi="Arial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pStyle w:val="ListBullet2"/>
      <w:lvlText w:val="."/>
      <w:lvlJc w:val="left"/>
      <w:pPr>
        <w:tabs>
          <w:tab w:val="num" w:pos="1440"/>
        </w:tabs>
        <w:ind w:left="1440" w:hanging="720"/>
      </w:pPr>
      <w:rPr>
        <w:rFonts w:ascii="Arial Bold" w:hAnsi="Arial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pStyle w:val="ListBullet3"/>
      <w:lvlText w:val="."/>
      <w:lvlJc w:val="left"/>
      <w:pPr>
        <w:tabs>
          <w:tab w:val="num" w:pos="2160"/>
        </w:tabs>
        <w:ind w:left="2160" w:hanging="720"/>
      </w:pPr>
      <w:rPr>
        <w:rFonts w:ascii="Arial Bold" w:hAnsi="Arial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pStyle w:val="ListBullet4"/>
      <w:lvlText w:val="."/>
      <w:lvlJc w:val="left"/>
      <w:pPr>
        <w:tabs>
          <w:tab w:val="num" w:pos="2880"/>
        </w:tabs>
        <w:ind w:left="2880" w:hanging="720"/>
      </w:pPr>
      <w:rPr>
        <w:rFonts w:ascii="Arial Bold" w:hAnsi="Arial Bold" w:hint="default"/>
        <w:b/>
        <w:i w:val="0"/>
        <w:sz w:val="22"/>
      </w:rPr>
    </w:lvl>
    <w:lvl w:ilvl="4">
      <w:start w:val="1"/>
      <w:numFmt w:val="bullet"/>
      <w:pStyle w:val="ListBullet5"/>
      <w:lvlText w:val="."/>
      <w:lvlJc w:val="left"/>
      <w:pPr>
        <w:tabs>
          <w:tab w:val="num" w:pos="3600"/>
        </w:tabs>
        <w:ind w:left="3600" w:hanging="720"/>
      </w:pPr>
      <w:rPr>
        <w:rFonts w:ascii="Arial Bold" w:hAnsi="Arial Bold"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pStyle w:val="ListBullet6"/>
      <w:lvlText w:val="."/>
      <w:lvlJc w:val="left"/>
      <w:pPr>
        <w:tabs>
          <w:tab w:val="num" w:pos="4321"/>
        </w:tabs>
        <w:ind w:left="4321" w:hanging="720"/>
      </w:pPr>
      <w:rPr>
        <w:rFonts w:ascii="Arial Bold" w:hAnsi="Arial Bold" w:hint="default"/>
        <w:b/>
        <w:i w:val="0"/>
        <w:sz w:val="22"/>
        <w:szCs w:val="22"/>
      </w:rPr>
    </w:lvl>
    <w:lvl w:ilvl="6">
      <w:start w:val="1"/>
      <w:numFmt w:val="none"/>
      <w:suff w:val="nothing"/>
      <w:lvlText w:val=""/>
      <w:lvlJc w:val="left"/>
      <w:pPr>
        <w:ind w:left="-32767" w:firstLine="0"/>
      </w:pPr>
      <w:rPr>
        <w:rFonts w:hint="default"/>
      </w:rPr>
    </w:lvl>
    <w:lvl w:ilvl="7">
      <w:start w:val="1"/>
      <w:numFmt w:val="none"/>
      <w:suff w:val="space"/>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num w:numId="1" w16cid:durableId="137307575">
    <w:abstractNumId w:val="22"/>
  </w:num>
  <w:num w:numId="2" w16cid:durableId="1999847887">
    <w:abstractNumId w:val="6"/>
  </w:num>
  <w:num w:numId="3" w16cid:durableId="1485469557">
    <w:abstractNumId w:val="4"/>
  </w:num>
  <w:num w:numId="4" w16cid:durableId="2032686253">
    <w:abstractNumId w:val="3"/>
  </w:num>
  <w:num w:numId="5" w16cid:durableId="1076786065">
    <w:abstractNumId w:val="2"/>
  </w:num>
  <w:num w:numId="6" w16cid:durableId="34472448">
    <w:abstractNumId w:val="1"/>
  </w:num>
  <w:num w:numId="7" w16cid:durableId="1236666400">
    <w:abstractNumId w:val="0"/>
  </w:num>
  <w:num w:numId="8" w16cid:durableId="709959716">
    <w:abstractNumId w:val="14"/>
  </w:num>
  <w:num w:numId="9" w16cid:durableId="1083793890">
    <w:abstractNumId w:val="21"/>
  </w:num>
  <w:num w:numId="10" w16cid:durableId="636225730">
    <w:abstractNumId w:val="25"/>
  </w:num>
  <w:num w:numId="11" w16cid:durableId="1077871316">
    <w:abstractNumId w:val="26"/>
  </w:num>
  <w:num w:numId="12" w16cid:durableId="910776596">
    <w:abstractNumId w:val="18"/>
  </w:num>
  <w:num w:numId="13" w16cid:durableId="1112017922">
    <w:abstractNumId w:val="9"/>
  </w:num>
  <w:num w:numId="14" w16cid:durableId="405804633">
    <w:abstractNumId w:val="13"/>
  </w:num>
  <w:num w:numId="15" w16cid:durableId="746849637">
    <w:abstractNumId w:val="15"/>
  </w:num>
  <w:num w:numId="16" w16cid:durableId="2058771548">
    <w:abstractNumId w:val="12"/>
  </w:num>
  <w:num w:numId="17" w16cid:durableId="909926849">
    <w:abstractNumId w:val="20"/>
  </w:num>
  <w:num w:numId="18" w16cid:durableId="953560109">
    <w:abstractNumId w:val="24"/>
  </w:num>
  <w:num w:numId="19" w16cid:durableId="155919529">
    <w:abstractNumId w:val="19"/>
  </w:num>
  <w:num w:numId="20" w16cid:durableId="644506731">
    <w:abstractNumId w:val="17"/>
  </w:num>
  <w:num w:numId="21" w16cid:durableId="608588119">
    <w:abstractNumId w:val="8"/>
  </w:num>
  <w:num w:numId="22" w16cid:durableId="20261312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89840806">
    <w:abstractNumId w:val="5"/>
  </w:num>
  <w:num w:numId="24" w16cid:durableId="10128029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934495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82331811">
    <w:abstractNumId w:val="23"/>
  </w:num>
  <w:num w:numId="27" w16cid:durableId="1450854539">
    <w:abstractNumId w:val="11"/>
  </w:num>
  <w:num w:numId="28" w16cid:durableId="5360454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008888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834486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477552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75102457">
    <w:abstractNumId w:val="10"/>
  </w:num>
  <w:num w:numId="33" w16cid:durableId="1688943190">
    <w:abstractNumId w:val="16"/>
  </w:num>
  <w:num w:numId="34" w16cid:durableId="3666387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05626624">
    <w:abstractNumId w:val="8"/>
  </w:num>
  <w:num w:numId="36" w16cid:durableId="142039798">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FooterText" w:val="Knowledge\1248.2"/>
    <w:docVar w:name="CUIddEO" w:val="-1"/>
    <w:docVar w:name="IDDOptDocId" w:val="﻿"/>
    <w:docVar w:name="m10" w:val="﻿"/>
    <w:docVar w:name="m11" w:val="﻿"/>
    <w:docVar w:name="m12" w:val="﻿"/>
    <w:docVar w:name="m5B" w:val="﻿"/>
    <w:docVar w:name="m6" w:val="﻿"/>
    <w:docVar w:name="m6_1" w:val="﻿"/>
    <w:docVar w:name="m6_2" w:val="﻿"/>
    <w:docVar w:name="m6_3" w:val="﻿"/>
    <w:docVar w:name="m6_4" w:val="﻿"/>
    <w:docVar w:name="m6_rank" w:val="﻿"/>
    <w:docVar w:name="m6A" w:val="﻿"/>
    <w:docVar w:name="m9" w:val="﻿"/>
    <w:docVar w:name="mcGranteeNm" w:val="﻿"/>
    <w:docVar w:name="mcGrantorNm" w:val="﻿"/>
    <w:docVar w:name="mcSecDep" w:val="﻿"/>
    <w:docVar w:name="mP101" w:val="﻿"/>
    <w:docVar w:name="mP102" w:val="﻿"/>
    <w:docVar w:name="mP108" w:val="﻿"/>
    <w:docVar w:name="mP201" w:val="﻿"/>
    <w:docVar w:name="mP202" w:val="﻿"/>
    <w:docVar w:name="mP208" w:val="﻿"/>
  </w:docVars>
  <w:rsids>
    <w:rsidRoot w:val="006A40C8"/>
    <w:rsid w:val="0000014D"/>
    <w:rsid w:val="00001370"/>
    <w:rsid w:val="000026E5"/>
    <w:rsid w:val="00003C3B"/>
    <w:rsid w:val="00004AF5"/>
    <w:rsid w:val="00006A35"/>
    <w:rsid w:val="00006A58"/>
    <w:rsid w:val="000073B8"/>
    <w:rsid w:val="00007796"/>
    <w:rsid w:val="00007990"/>
    <w:rsid w:val="00011A7E"/>
    <w:rsid w:val="00011F8A"/>
    <w:rsid w:val="00013CE1"/>
    <w:rsid w:val="00015B9B"/>
    <w:rsid w:val="00016139"/>
    <w:rsid w:val="00016C2D"/>
    <w:rsid w:val="00022132"/>
    <w:rsid w:val="000227BA"/>
    <w:rsid w:val="0002739C"/>
    <w:rsid w:val="00027AF6"/>
    <w:rsid w:val="000302A6"/>
    <w:rsid w:val="00030646"/>
    <w:rsid w:val="00032232"/>
    <w:rsid w:val="0003246C"/>
    <w:rsid w:val="00033BB7"/>
    <w:rsid w:val="00034480"/>
    <w:rsid w:val="00035391"/>
    <w:rsid w:val="00035D84"/>
    <w:rsid w:val="00036A87"/>
    <w:rsid w:val="00040DB9"/>
    <w:rsid w:val="00041552"/>
    <w:rsid w:val="00041E90"/>
    <w:rsid w:val="00042915"/>
    <w:rsid w:val="00043822"/>
    <w:rsid w:val="000467D9"/>
    <w:rsid w:val="00047121"/>
    <w:rsid w:val="00051703"/>
    <w:rsid w:val="00053213"/>
    <w:rsid w:val="0005414A"/>
    <w:rsid w:val="00057A7D"/>
    <w:rsid w:val="00061280"/>
    <w:rsid w:val="00062920"/>
    <w:rsid w:val="00063F49"/>
    <w:rsid w:val="00064133"/>
    <w:rsid w:val="00064933"/>
    <w:rsid w:val="00066456"/>
    <w:rsid w:val="000677FC"/>
    <w:rsid w:val="00067FCD"/>
    <w:rsid w:val="00074BE3"/>
    <w:rsid w:val="000767C4"/>
    <w:rsid w:val="00076FB4"/>
    <w:rsid w:val="00077B59"/>
    <w:rsid w:val="00077EFC"/>
    <w:rsid w:val="0008100B"/>
    <w:rsid w:val="00082261"/>
    <w:rsid w:val="00082CD8"/>
    <w:rsid w:val="00083548"/>
    <w:rsid w:val="00085A4B"/>
    <w:rsid w:val="000874F2"/>
    <w:rsid w:val="00087C3C"/>
    <w:rsid w:val="00087DAD"/>
    <w:rsid w:val="00092769"/>
    <w:rsid w:val="00094BC6"/>
    <w:rsid w:val="0009517C"/>
    <w:rsid w:val="00095664"/>
    <w:rsid w:val="000A0CF2"/>
    <w:rsid w:val="000A12BA"/>
    <w:rsid w:val="000A31BA"/>
    <w:rsid w:val="000A7314"/>
    <w:rsid w:val="000A7D8C"/>
    <w:rsid w:val="000B07CC"/>
    <w:rsid w:val="000B14EC"/>
    <w:rsid w:val="000C16D0"/>
    <w:rsid w:val="000C27CE"/>
    <w:rsid w:val="000C3430"/>
    <w:rsid w:val="000C5119"/>
    <w:rsid w:val="000C64DF"/>
    <w:rsid w:val="000C7FF3"/>
    <w:rsid w:val="000D0987"/>
    <w:rsid w:val="000D27AE"/>
    <w:rsid w:val="000D6050"/>
    <w:rsid w:val="000D7154"/>
    <w:rsid w:val="000D75B4"/>
    <w:rsid w:val="000D76A6"/>
    <w:rsid w:val="000E2FDE"/>
    <w:rsid w:val="000F0243"/>
    <w:rsid w:val="000F223D"/>
    <w:rsid w:val="000F361F"/>
    <w:rsid w:val="000F4859"/>
    <w:rsid w:val="000F496E"/>
    <w:rsid w:val="000F4F21"/>
    <w:rsid w:val="000F7061"/>
    <w:rsid w:val="00101549"/>
    <w:rsid w:val="00104FE3"/>
    <w:rsid w:val="00105245"/>
    <w:rsid w:val="00105324"/>
    <w:rsid w:val="00106676"/>
    <w:rsid w:val="00106F94"/>
    <w:rsid w:val="001115CF"/>
    <w:rsid w:val="001129EB"/>
    <w:rsid w:val="00113120"/>
    <w:rsid w:val="00114C87"/>
    <w:rsid w:val="00116270"/>
    <w:rsid w:val="00117EE4"/>
    <w:rsid w:val="00120B9E"/>
    <w:rsid w:val="00120FF9"/>
    <w:rsid w:val="00121F98"/>
    <w:rsid w:val="0012277F"/>
    <w:rsid w:val="00123C23"/>
    <w:rsid w:val="00124C36"/>
    <w:rsid w:val="001253C3"/>
    <w:rsid w:val="00125790"/>
    <w:rsid w:val="001269B2"/>
    <w:rsid w:val="00130398"/>
    <w:rsid w:val="00130432"/>
    <w:rsid w:val="0013115C"/>
    <w:rsid w:val="0013295E"/>
    <w:rsid w:val="00132BFB"/>
    <w:rsid w:val="00132C18"/>
    <w:rsid w:val="00136659"/>
    <w:rsid w:val="00136C0C"/>
    <w:rsid w:val="00136D9B"/>
    <w:rsid w:val="00137105"/>
    <w:rsid w:val="00137707"/>
    <w:rsid w:val="0014122E"/>
    <w:rsid w:val="0014304E"/>
    <w:rsid w:val="001430F6"/>
    <w:rsid w:val="0014438F"/>
    <w:rsid w:val="00144CEA"/>
    <w:rsid w:val="0014519B"/>
    <w:rsid w:val="0014579E"/>
    <w:rsid w:val="00154D0C"/>
    <w:rsid w:val="0015618D"/>
    <w:rsid w:val="001574F7"/>
    <w:rsid w:val="001638C6"/>
    <w:rsid w:val="00164E63"/>
    <w:rsid w:val="00167312"/>
    <w:rsid w:val="00170018"/>
    <w:rsid w:val="00170E4D"/>
    <w:rsid w:val="00171CFE"/>
    <w:rsid w:val="00172F64"/>
    <w:rsid w:val="00175448"/>
    <w:rsid w:val="00175916"/>
    <w:rsid w:val="00177FB5"/>
    <w:rsid w:val="00181033"/>
    <w:rsid w:val="001823AD"/>
    <w:rsid w:val="0018380B"/>
    <w:rsid w:val="00183D2C"/>
    <w:rsid w:val="00186075"/>
    <w:rsid w:val="0018631F"/>
    <w:rsid w:val="00186EAA"/>
    <w:rsid w:val="001874F8"/>
    <w:rsid w:val="001902C6"/>
    <w:rsid w:val="00190D99"/>
    <w:rsid w:val="00190F39"/>
    <w:rsid w:val="00195CE0"/>
    <w:rsid w:val="001A291D"/>
    <w:rsid w:val="001A43CA"/>
    <w:rsid w:val="001A755C"/>
    <w:rsid w:val="001B22D6"/>
    <w:rsid w:val="001B2FB3"/>
    <w:rsid w:val="001B31DB"/>
    <w:rsid w:val="001B3C0F"/>
    <w:rsid w:val="001B4BB8"/>
    <w:rsid w:val="001B783F"/>
    <w:rsid w:val="001C0FC9"/>
    <w:rsid w:val="001C1803"/>
    <w:rsid w:val="001C3316"/>
    <w:rsid w:val="001C3F1E"/>
    <w:rsid w:val="001C4D22"/>
    <w:rsid w:val="001C5FB3"/>
    <w:rsid w:val="001C620C"/>
    <w:rsid w:val="001C6C51"/>
    <w:rsid w:val="001D05CC"/>
    <w:rsid w:val="001D09CF"/>
    <w:rsid w:val="001D0BEC"/>
    <w:rsid w:val="001D1FCE"/>
    <w:rsid w:val="001D20A6"/>
    <w:rsid w:val="001D3324"/>
    <w:rsid w:val="001D4619"/>
    <w:rsid w:val="001D50A1"/>
    <w:rsid w:val="001D6205"/>
    <w:rsid w:val="001D7348"/>
    <w:rsid w:val="001D7570"/>
    <w:rsid w:val="001E23D1"/>
    <w:rsid w:val="001E262A"/>
    <w:rsid w:val="001E36BE"/>
    <w:rsid w:val="001E54C8"/>
    <w:rsid w:val="001F18B1"/>
    <w:rsid w:val="001F1AD5"/>
    <w:rsid w:val="001F20CE"/>
    <w:rsid w:val="001F3727"/>
    <w:rsid w:val="001F40F7"/>
    <w:rsid w:val="001F53BC"/>
    <w:rsid w:val="001F68D7"/>
    <w:rsid w:val="001F77EC"/>
    <w:rsid w:val="00201A29"/>
    <w:rsid w:val="00202800"/>
    <w:rsid w:val="00202ABC"/>
    <w:rsid w:val="00203796"/>
    <w:rsid w:val="00205CB4"/>
    <w:rsid w:val="00206DB6"/>
    <w:rsid w:val="00212A1A"/>
    <w:rsid w:val="00222C12"/>
    <w:rsid w:val="002239DA"/>
    <w:rsid w:val="002248CD"/>
    <w:rsid w:val="002253EB"/>
    <w:rsid w:val="0022718E"/>
    <w:rsid w:val="00227E2E"/>
    <w:rsid w:val="002308A3"/>
    <w:rsid w:val="0023385D"/>
    <w:rsid w:val="002369C4"/>
    <w:rsid w:val="00236C06"/>
    <w:rsid w:val="002376F5"/>
    <w:rsid w:val="00240328"/>
    <w:rsid w:val="00244411"/>
    <w:rsid w:val="00246030"/>
    <w:rsid w:val="0025282A"/>
    <w:rsid w:val="00252C9B"/>
    <w:rsid w:val="002537F3"/>
    <w:rsid w:val="00253D6C"/>
    <w:rsid w:val="0025409B"/>
    <w:rsid w:val="00254117"/>
    <w:rsid w:val="00256F09"/>
    <w:rsid w:val="00257442"/>
    <w:rsid w:val="002621DA"/>
    <w:rsid w:val="00264F4E"/>
    <w:rsid w:val="00266DAB"/>
    <w:rsid w:val="002716F5"/>
    <w:rsid w:val="00271AC8"/>
    <w:rsid w:val="0027344E"/>
    <w:rsid w:val="00273615"/>
    <w:rsid w:val="002737FA"/>
    <w:rsid w:val="00274FF4"/>
    <w:rsid w:val="002769AA"/>
    <w:rsid w:val="00280A24"/>
    <w:rsid w:val="002812C7"/>
    <w:rsid w:val="002816CF"/>
    <w:rsid w:val="00283E11"/>
    <w:rsid w:val="0028527D"/>
    <w:rsid w:val="00286788"/>
    <w:rsid w:val="00286875"/>
    <w:rsid w:val="0028755A"/>
    <w:rsid w:val="00290299"/>
    <w:rsid w:val="0029193E"/>
    <w:rsid w:val="002924E9"/>
    <w:rsid w:val="002945AB"/>
    <w:rsid w:val="00294654"/>
    <w:rsid w:val="002947A6"/>
    <w:rsid w:val="0029550A"/>
    <w:rsid w:val="00297D3F"/>
    <w:rsid w:val="002A3814"/>
    <w:rsid w:val="002A5D38"/>
    <w:rsid w:val="002B28EF"/>
    <w:rsid w:val="002B3326"/>
    <w:rsid w:val="002B7EEA"/>
    <w:rsid w:val="002C2993"/>
    <w:rsid w:val="002C6A1D"/>
    <w:rsid w:val="002C6A7C"/>
    <w:rsid w:val="002D48B4"/>
    <w:rsid w:val="002D6037"/>
    <w:rsid w:val="002D61AE"/>
    <w:rsid w:val="002D6B60"/>
    <w:rsid w:val="002D7888"/>
    <w:rsid w:val="002E00C7"/>
    <w:rsid w:val="002E19B9"/>
    <w:rsid w:val="002E1B2D"/>
    <w:rsid w:val="002E2147"/>
    <w:rsid w:val="002E3713"/>
    <w:rsid w:val="002E3BC9"/>
    <w:rsid w:val="002E4500"/>
    <w:rsid w:val="002E4832"/>
    <w:rsid w:val="002E5424"/>
    <w:rsid w:val="002F0C87"/>
    <w:rsid w:val="002F2248"/>
    <w:rsid w:val="002F2E3B"/>
    <w:rsid w:val="002F358A"/>
    <w:rsid w:val="002F5B7F"/>
    <w:rsid w:val="002F6A4E"/>
    <w:rsid w:val="002F76C7"/>
    <w:rsid w:val="00303C68"/>
    <w:rsid w:val="0030538F"/>
    <w:rsid w:val="003109E3"/>
    <w:rsid w:val="00310A6A"/>
    <w:rsid w:val="0031216B"/>
    <w:rsid w:val="00312CB4"/>
    <w:rsid w:val="00313B3E"/>
    <w:rsid w:val="003143A3"/>
    <w:rsid w:val="00314973"/>
    <w:rsid w:val="00317B02"/>
    <w:rsid w:val="0032153D"/>
    <w:rsid w:val="00324F09"/>
    <w:rsid w:val="003259D1"/>
    <w:rsid w:val="0033002C"/>
    <w:rsid w:val="00330784"/>
    <w:rsid w:val="00330E26"/>
    <w:rsid w:val="00331068"/>
    <w:rsid w:val="00332338"/>
    <w:rsid w:val="00333D39"/>
    <w:rsid w:val="00333F36"/>
    <w:rsid w:val="00335488"/>
    <w:rsid w:val="00341144"/>
    <w:rsid w:val="00344C27"/>
    <w:rsid w:val="00345817"/>
    <w:rsid w:val="0034690D"/>
    <w:rsid w:val="00350813"/>
    <w:rsid w:val="00350842"/>
    <w:rsid w:val="003522BC"/>
    <w:rsid w:val="0035280D"/>
    <w:rsid w:val="003532D0"/>
    <w:rsid w:val="00354484"/>
    <w:rsid w:val="00354EB7"/>
    <w:rsid w:val="0035609F"/>
    <w:rsid w:val="00356A7B"/>
    <w:rsid w:val="00356DFD"/>
    <w:rsid w:val="00363CBE"/>
    <w:rsid w:val="00366F7D"/>
    <w:rsid w:val="00367317"/>
    <w:rsid w:val="00367882"/>
    <w:rsid w:val="0037541F"/>
    <w:rsid w:val="003763A9"/>
    <w:rsid w:val="00376E42"/>
    <w:rsid w:val="00377913"/>
    <w:rsid w:val="00377A01"/>
    <w:rsid w:val="0038110F"/>
    <w:rsid w:val="00381212"/>
    <w:rsid w:val="0038163B"/>
    <w:rsid w:val="0038184B"/>
    <w:rsid w:val="00381D5B"/>
    <w:rsid w:val="00382435"/>
    <w:rsid w:val="0038342A"/>
    <w:rsid w:val="00384F62"/>
    <w:rsid w:val="00385E41"/>
    <w:rsid w:val="003865F1"/>
    <w:rsid w:val="00390068"/>
    <w:rsid w:val="003952B9"/>
    <w:rsid w:val="0039672E"/>
    <w:rsid w:val="00397902"/>
    <w:rsid w:val="003A3A0B"/>
    <w:rsid w:val="003A4868"/>
    <w:rsid w:val="003A791A"/>
    <w:rsid w:val="003B0FEB"/>
    <w:rsid w:val="003B1201"/>
    <w:rsid w:val="003B1AED"/>
    <w:rsid w:val="003B2A7A"/>
    <w:rsid w:val="003B4ECC"/>
    <w:rsid w:val="003B4F14"/>
    <w:rsid w:val="003B5719"/>
    <w:rsid w:val="003B6F20"/>
    <w:rsid w:val="003B7BCE"/>
    <w:rsid w:val="003C1398"/>
    <w:rsid w:val="003C2B26"/>
    <w:rsid w:val="003C5BD5"/>
    <w:rsid w:val="003C61DE"/>
    <w:rsid w:val="003C6791"/>
    <w:rsid w:val="003C6986"/>
    <w:rsid w:val="003C6EA3"/>
    <w:rsid w:val="003C745B"/>
    <w:rsid w:val="003D0CD5"/>
    <w:rsid w:val="003D1112"/>
    <w:rsid w:val="003D12BC"/>
    <w:rsid w:val="003D2CB6"/>
    <w:rsid w:val="003D2F20"/>
    <w:rsid w:val="003D31B1"/>
    <w:rsid w:val="003D57DC"/>
    <w:rsid w:val="003D69AE"/>
    <w:rsid w:val="003E125C"/>
    <w:rsid w:val="003E26A5"/>
    <w:rsid w:val="003E2806"/>
    <w:rsid w:val="003E356D"/>
    <w:rsid w:val="003E3E47"/>
    <w:rsid w:val="003E604A"/>
    <w:rsid w:val="003E6D93"/>
    <w:rsid w:val="003F0827"/>
    <w:rsid w:val="003F1C8C"/>
    <w:rsid w:val="003F1D68"/>
    <w:rsid w:val="003F45FC"/>
    <w:rsid w:val="003F493D"/>
    <w:rsid w:val="003F54DD"/>
    <w:rsid w:val="00401A7B"/>
    <w:rsid w:val="00402A75"/>
    <w:rsid w:val="00403D95"/>
    <w:rsid w:val="004044C7"/>
    <w:rsid w:val="0040450F"/>
    <w:rsid w:val="00407023"/>
    <w:rsid w:val="004110C2"/>
    <w:rsid w:val="00411C5A"/>
    <w:rsid w:val="00411F04"/>
    <w:rsid w:val="004122D1"/>
    <w:rsid w:val="0041380A"/>
    <w:rsid w:val="004145F3"/>
    <w:rsid w:val="00414862"/>
    <w:rsid w:val="00414BEF"/>
    <w:rsid w:val="00415D28"/>
    <w:rsid w:val="00416306"/>
    <w:rsid w:val="00420B15"/>
    <w:rsid w:val="004226E2"/>
    <w:rsid w:val="0042531E"/>
    <w:rsid w:val="00431E0D"/>
    <w:rsid w:val="00433643"/>
    <w:rsid w:val="004374BC"/>
    <w:rsid w:val="00437E16"/>
    <w:rsid w:val="004406CD"/>
    <w:rsid w:val="0044082A"/>
    <w:rsid w:val="004424C2"/>
    <w:rsid w:val="00442549"/>
    <w:rsid w:val="004428DA"/>
    <w:rsid w:val="00442E0F"/>
    <w:rsid w:val="00443EF8"/>
    <w:rsid w:val="0044451B"/>
    <w:rsid w:val="004457BC"/>
    <w:rsid w:val="00446A3F"/>
    <w:rsid w:val="00447048"/>
    <w:rsid w:val="00447BAA"/>
    <w:rsid w:val="00447DD8"/>
    <w:rsid w:val="00450632"/>
    <w:rsid w:val="004513E6"/>
    <w:rsid w:val="00453004"/>
    <w:rsid w:val="004532BD"/>
    <w:rsid w:val="00453746"/>
    <w:rsid w:val="00457511"/>
    <w:rsid w:val="00465864"/>
    <w:rsid w:val="004660E9"/>
    <w:rsid w:val="004661F7"/>
    <w:rsid w:val="00466C17"/>
    <w:rsid w:val="0047069A"/>
    <w:rsid w:val="00473078"/>
    <w:rsid w:val="004736AE"/>
    <w:rsid w:val="00475235"/>
    <w:rsid w:val="00475628"/>
    <w:rsid w:val="00475CFD"/>
    <w:rsid w:val="00476FD9"/>
    <w:rsid w:val="00480F59"/>
    <w:rsid w:val="00486218"/>
    <w:rsid w:val="004874F3"/>
    <w:rsid w:val="00491087"/>
    <w:rsid w:val="004914FF"/>
    <w:rsid w:val="00493C71"/>
    <w:rsid w:val="004944CA"/>
    <w:rsid w:val="00495D6F"/>
    <w:rsid w:val="004A17D3"/>
    <w:rsid w:val="004A2A6C"/>
    <w:rsid w:val="004A4BC0"/>
    <w:rsid w:val="004A5680"/>
    <w:rsid w:val="004A5766"/>
    <w:rsid w:val="004A6256"/>
    <w:rsid w:val="004A7703"/>
    <w:rsid w:val="004A7ACE"/>
    <w:rsid w:val="004B048A"/>
    <w:rsid w:val="004B0789"/>
    <w:rsid w:val="004B0A02"/>
    <w:rsid w:val="004B72A3"/>
    <w:rsid w:val="004C0422"/>
    <w:rsid w:val="004C1486"/>
    <w:rsid w:val="004C1F1A"/>
    <w:rsid w:val="004C2043"/>
    <w:rsid w:val="004C3220"/>
    <w:rsid w:val="004C49CD"/>
    <w:rsid w:val="004C56F6"/>
    <w:rsid w:val="004C742E"/>
    <w:rsid w:val="004C7BC2"/>
    <w:rsid w:val="004D3803"/>
    <w:rsid w:val="004D51CD"/>
    <w:rsid w:val="004D7AEB"/>
    <w:rsid w:val="004E060B"/>
    <w:rsid w:val="004E135B"/>
    <w:rsid w:val="004E281A"/>
    <w:rsid w:val="004E3792"/>
    <w:rsid w:val="004F16CF"/>
    <w:rsid w:val="004F22AD"/>
    <w:rsid w:val="004F2600"/>
    <w:rsid w:val="004F4ADF"/>
    <w:rsid w:val="004F70FC"/>
    <w:rsid w:val="005003F6"/>
    <w:rsid w:val="00501163"/>
    <w:rsid w:val="00501A9C"/>
    <w:rsid w:val="00501BDF"/>
    <w:rsid w:val="00502029"/>
    <w:rsid w:val="005027D1"/>
    <w:rsid w:val="00502D65"/>
    <w:rsid w:val="0050340D"/>
    <w:rsid w:val="005040EC"/>
    <w:rsid w:val="00504755"/>
    <w:rsid w:val="0050526B"/>
    <w:rsid w:val="005052A2"/>
    <w:rsid w:val="00507E1F"/>
    <w:rsid w:val="005114C3"/>
    <w:rsid w:val="00511F8E"/>
    <w:rsid w:val="00512EFC"/>
    <w:rsid w:val="005132FC"/>
    <w:rsid w:val="005136CC"/>
    <w:rsid w:val="00513BCF"/>
    <w:rsid w:val="005140A8"/>
    <w:rsid w:val="005142B7"/>
    <w:rsid w:val="005142E3"/>
    <w:rsid w:val="0051567C"/>
    <w:rsid w:val="00516C3A"/>
    <w:rsid w:val="00520297"/>
    <w:rsid w:val="005203A7"/>
    <w:rsid w:val="00520645"/>
    <w:rsid w:val="00521B2F"/>
    <w:rsid w:val="005226A2"/>
    <w:rsid w:val="0053077B"/>
    <w:rsid w:val="0053090C"/>
    <w:rsid w:val="00530B64"/>
    <w:rsid w:val="00532B9F"/>
    <w:rsid w:val="00532BA0"/>
    <w:rsid w:val="005339D5"/>
    <w:rsid w:val="00533A7F"/>
    <w:rsid w:val="00533E70"/>
    <w:rsid w:val="00535348"/>
    <w:rsid w:val="00535C8C"/>
    <w:rsid w:val="005364FC"/>
    <w:rsid w:val="00540BA1"/>
    <w:rsid w:val="00541BA8"/>
    <w:rsid w:val="00541F75"/>
    <w:rsid w:val="005435BD"/>
    <w:rsid w:val="00543872"/>
    <w:rsid w:val="00543D28"/>
    <w:rsid w:val="0054441D"/>
    <w:rsid w:val="005472B0"/>
    <w:rsid w:val="0055168B"/>
    <w:rsid w:val="00551C56"/>
    <w:rsid w:val="00554CA0"/>
    <w:rsid w:val="00554F16"/>
    <w:rsid w:val="0055508D"/>
    <w:rsid w:val="0055735C"/>
    <w:rsid w:val="00557FA7"/>
    <w:rsid w:val="005600B2"/>
    <w:rsid w:val="005604E8"/>
    <w:rsid w:val="00561551"/>
    <w:rsid w:val="00562491"/>
    <w:rsid w:val="005677F5"/>
    <w:rsid w:val="00567A99"/>
    <w:rsid w:val="00567B6E"/>
    <w:rsid w:val="005713E2"/>
    <w:rsid w:val="00571AD6"/>
    <w:rsid w:val="00574FE2"/>
    <w:rsid w:val="005767EB"/>
    <w:rsid w:val="00576DEF"/>
    <w:rsid w:val="00577476"/>
    <w:rsid w:val="0057749A"/>
    <w:rsid w:val="00585E1C"/>
    <w:rsid w:val="0059024E"/>
    <w:rsid w:val="00591196"/>
    <w:rsid w:val="00591BE7"/>
    <w:rsid w:val="00592DA0"/>
    <w:rsid w:val="00594053"/>
    <w:rsid w:val="005945BD"/>
    <w:rsid w:val="005A0C2E"/>
    <w:rsid w:val="005A214D"/>
    <w:rsid w:val="005A26FF"/>
    <w:rsid w:val="005A2CF2"/>
    <w:rsid w:val="005A43FC"/>
    <w:rsid w:val="005A680F"/>
    <w:rsid w:val="005A7CD1"/>
    <w:rsid w:val="005B2521"/>
    <w:rsid w:val="005B4129"/>
    <w:rsid w:val="005B66B5"/>
    <w:rsid w:val="005B73E8"/>
    <w:rsid w:val="005C1C44"/>
    <w:rsid w:val="005C1FBC"/>
    <w:rsid w:val="005C2CFC"/>
    <w:rsid w:val="005C4EB1"/>
    <w:rsid w:val="005C762A"/>
    <w:rsid w:val="005D0A83"/>
    <w:rsid w:val="005D0E80"/>
    <w:rsid w:val="005D147C"/>
    <w:rsid w:val="005D1532"/>
    <w:rsid w:val="005D408D"/>
    <w:rsid w:val="005D7807"/>
    <w:rsid w:val="005D7C93"/>
    <w:rsid w:val="005E0C4D"/>
    <w:rsid w:val="005E1592"/>
    <w:rsid w:val="005E16BB"/>
    <w:rsid w:val="005E2BDC"/>
    <w:rsid w:val="005E31CD"/>
    <w:rsid w:val="005E4454"/>
    <w:rsid w:val="005E5583"/>
    <w:rsid w:val="005E56C4"/>
    <w:rsid w:val="005E671B"/>
    <w:rsid w:val="005F1429"/>
    <w:rsid w:val="005F2E7F"/>
    <w:rsid w:val="005F6B34"/>
    <w:rsid w:val="005F6C49"/>
    <w:rsid w:val="005F7299"/>
    <w:rsid w:val="00600F86"/>
    <w:rsid w:val="00602480"/>
    <w:rsid w:val="006033B3"/>
    <w:rsid w:val="0060439F"/>
    <w:rsid w:val="006044DF"/>
    <w:rsid w:val="00604501"/>
    <w:rsid w:val="00604A1F"/>
    <w:rsid w:val="00604DF8"/>
    <w:rsid w:val="00606646"/>
    <w:rsid w:val="00606B90"/>
    <w:rsid w:val="00607254"/>
    <w:rsid w:val="0060749F"/>
    <w:rsid w:val="00611B12"/>
    <w:rsid w:val="00614BC9"/>
    <w:rsid w:val="00614DE6"/>
    <w:rsid w:val="00616C26"/>
    <w:rsid w:val="00617ACA"/>
    <w:rsid w:val="006211CD"/>
    <w:rsid w:val="00621AEC"/>
    <w:rsid w:val="006227F2"/>
    <w:rsid w:val="00625385"/>
    <w:rsid w:val="0062545B"/>
    <w:rsid w:val="006268B6"/>
    <w:rsid w:val="00630B1E"/>
    <w:rsid w:val="006314D7"/>
    <w:rsid w:val="00632060"/>
    <w:rsid w:val="0063320C"/>
    <w:rsid w:val="0063526C"/>
    <w:rsid w:val="00636408"/>
    <w:rsid w:val="00637B17"/>
    <w:rsid w:val="00641F17"/>
    <w:rsid w:val="00642193"/>
    <w:rsid w:val="006423E9"/>
    <w:rsid w:val="006425DF"/>
    <w:rsid w:val="00643868"/>
    <w:rsid w:val="00645C34"/>
    <w:rsid w:val="00651B62"/>
    <w:rsid w:val="006575C2"/>
    <w:rsid w:val="00663B02"/>
    <w:rsid w:val="00665FB2"/>
    <w:rsid w:val="0066705D"/>
    <w:rsid w:val="006676AC"/>
    <w:rsid w:val="00672B50"/>
    <w:rsid w:val="00672D8D"/>
    <w:rsid w:val="00675BDA"/>
    <w:rsid w:val="00675E78"/>
    <w:rsid w:val="0067620D"/>
    <w:rsid w:val="006776B6"/>
    <w:rsid w:val="00677DB2"/>
    <w:rsid w:val="00681A3A"/>
    <w:rsid w:val="0068251F"/>
    <w:rsid w:val="00685AFC"/>
    <w:rsid w:val="00687347"/>
    <w:rsid w:val="00691632"/>
    <w:rsid w:val="0069233B"/>
    <w:rsid w:val="006935F8"/>
    <w:rsid w:val="00693A33"/>
    <w:rsid w:val="00694472"/>
    <w:rsid w:val="006978BA"/>
    <w:rsid w:val="006A0D48"/>
    <w:rsid w:val="006A1446"/>
    <w:rsid w:val="006A1E76"/>
    <w:rsid w:val="006A2434"/>
    <w:rsid w:val="006A40C8"/>
    <w:rsid w:val="006A49EB"/>
    <w:rsid w:val="006A661B"/>
    <w:rsid w:val="006A7222"/>
    <w:rsid w:val="006B0426"/>
    <w:rsid w:val="006B07D5"/>
    <w:rsid w:val="006B0B22"/>
    <w:rsid w:val="006B1112"/>
    <w:rsid w:val="006B36B7"/>
    <w:rsid w:val="006B576E"/>
    <w:rsid w:val="006B6FBB"/>
    <w:rsid w:val="006B748E"/>
    <w:rsid w:val="006C005D"/>
    <w:rsid w:val="006C27C6"/>
    <w:rsid w:val="006C2D2F"/>
    <w:rsid w:val="006C3149"/>
    <w:rsid w:val="006C3724"/>
    <w:rsid w:val="006C3986"/>
    <w:rsid w:val="006C3DB2"/>
    <w:rsid w:val="006C4BF2"/>
    <w:rsid w:val="006C678A"/>
    <w:rsid w:val="006D02EE"/>
    <w:rsid w:val="006D4BAA"/>
    <w:rsid w:val="006D4BF1"/>
    <w:rsid w:val="006E1148"/>
    <w:rsid w:val="006E1D94"/>
    <w:rsid w:val="006E56D6"/>
    <w:rsid w:val="006E6E8C"/>
    <w:rsid w:val="006E799A"/>
    <w:rsid w:val="006F0C24"/>
    <w:rsid w:val="006F330D"/>
    <w:rsid w:val="006F3FC4"/>
    <w:rsid w:val="006F4FE5"/>
    <w:rsid w:val="006F706D"/>
    <w:rsid w:val="00701716"/>
    <w:rsid w:val="007034BC"/>
    <w:rsid w:val="0070389F"/>
    <w:rsid w:val="00703F08"/>
    <w:rsid w:val="00704649"/>
    <w:rsid w:val="0070477E"/>
    <w:rsid w:val="00704A64"/>
    <w:rsid w:val="00705025"/>
    <w:rsid w:val="007108C9"/>
    <w:rsid w:val="00712044"/>
    <w:rsid w:val="00713456"/>
    <w:rsid w:val="0071458A"/>
    <w:rsid w:val="0071591A"/>
    <w:rsid w:val="00716262"/>
    <w:rsid w:val="007167FD"/>
    <w:rsid w:val="00723017"/>
    <w:rsid w:val="00723817"/>
    <w:rsid w:val="0072404C"/>
    <w:rsid w:val="00724599"/>
    <w:rsid w:val="00725331"/>
    <w:rsid w:val="007263AF"/>
    <w:rsid w:val="00726434"/>
    <w:rsid w:val="007307CD"/>
    <w:rsid w:val="0073488C"/>
    <w:rsid w:val="00736A9A"/>
    <w:rsid w:val="00737734"/>
    <w:rsid w:val="007417F2"/>
    <w:rsid w:val="00742598"/>
    <w:rsid w:val="0074633D"/>
    <w:rsid w:val="007474B0"/>
    <w:rsid w:val="007521C2"/>
    <w:rsid w:val="00752F4B"/>
    <w:rsid w:val="00753292"/>
    <w:rsid w:val="00756EBD"/>
    <w:rsid w:val="00757646"/>
    <w:rsid w:val="0076086E"/>
    <w:rsid w:val="00760ADD"/>
    <w:rsid w:val="00761415"/>
    <w:rsid w:val="0076172A"/>
    <w:rsid w:val="00762B4E"/>
    <w:rsid w:val="0076693A"/>
    <w:rsid w:val="007708FA"/>
    <w:rsid w:val="00770F26"/>
    <w:rsid w:val="007713F1"/>
    <w:rsid w:val="00771BBB"/>
    <w:rsid w:val="00772279"/>
    <w:rsid w:val="00774F49"/>
    <w:rsid w:val="007802C1"/>
    <w:rsid w:val="007820F0"/>
    <w:rsid w:val="007824ED"/>
    <w:rsid w:val="007844D4"/>
    <w:rsid w:val="007849B9"/>
    <w:rsid w:val="00785D45"/>
    <w:rsid w:val="00791A63"/>
    <w:rsid w:val="007923CE"/>
    <w:rsid w:val="007937E2"/>
    <w:rsid w:val="00793DC4"/>
    <w:rsid w:val="0079733D"/>
    <w:rsid w:val="007A17AE"/>
    <w:rsid w:val="007A1982"/>
    <w:rsid w:val="007A3309"/>
    <w:rsid w:val="007A4660"/>
    <w:rsid w:val="007A55CA"/>
    <w:rsid w:val="007A57A5"/>
    <w:rsid w:val="007A6061"/>
    <w:rsid w:val="007A683D"/>
    <w:rsid w:val="007A7A56"/>
    <w:rsid w:val="007B144B"/>
    <w:rsid w:val="007B358C"/>
    <w:rsid w:val="007B4EE4"/>
    <w:rsid w:val="007B6E07"/>
    <w:rsid w:val="007C08E3"/>
    <w:rsid w:val="007C1A81"/>
    <w:rsid w:val="007C3437"/>
    <w:rsid w:val="007C4895"/>
    <w:rsid w:val="007C5BA6"/>
    <w:rsid w:val="007C60D6"/>
    <w:rsid w:val="007C6DC1"/>
    <w:rsid w:val="007C7DF1"/>
    <w:rsid w:val="007D0705"/>
    <w:rsid w:val="007D0E0E"/>
    <w:rsid w:val="007D1436"/>
    <w:rsid w:val="007D1B8B"/>
    <w:rsid w:val="007D2807"/>
    <w:rsid w:val="007D3EC6"/>
    <w:rsid w:val="007D42EA"/>
    <w:rsid w:val="007D4E9F"/>
    <w:rsid w:val="007D5CDB"/>
    <w:rsid w:val="007E040F"/>
    <w:rsid w:val="007E070E"/>
    <w:rsid w:val="007E0EB4"/>
    <w:rsid w:val="007E26EC"/>
    <w:rsid w:val="007E2BC6"/>
    <w:rsid w:val="007E4615"/>
    <w:rsid w:val="007E7583"/>
    <w:rsid w:val="007E79E6"/>
    <w:rsid w:val="007E7D3E"/>
    <w:rsid w:val="007F008B"/>
    <w:rsid w:val="007F1620"/>
    <w:rsid w:val="007F21EC"/>
    <w:rsid w:val="007F2520"/>
    <w:rsid w:val="007F36B9"/>
    <w:rsid w:val="007F4573"/>
    <w:rsid w:val="007F756C"/>
    <w:rsid w:val="00801C99"/>
    <w:rsid w:val="0080210B"/>
    <w:rsid w:val="00805A26"/>
    <w:rsid w:val="00807596"/>
    <w:rsid w:val="00810508"/>
    <w:rsid w:val="00811D29"/>
    <w:rsid w:val="00811F21"/>
    <w:rsid w:val="008121A5"/>
    <w:rsid w:val="00812A99"/>
    <w:rsid w:val="008161F5"/>
    <w:rsid w:val="0081690A"/>
    <w:rsid w:val="00816CB1"/>
    <w:rsid w:val="00820289"/>
    <w:rsid w:val="0082061D"/>
    <w:rsid w:val="00822F13"/>
    <w:rsid w:val="00825483"/>
    <w:rsid w:val="00825A1F"/>
    <w:rsid w:val="00826B1B"/>
    <w:rsid w:val="00827C9E"/>
    <w:rsid w:val="00827F2A"/>
    <w:rsid w:val="008316F5"/>
    <w:rsid w:val="00835CF3"/>
    <w:rsid w:val="00840F7C"/>
    <w:rsid w:val="00841D7E"/>
    <w:rsid w:val="00842DBD"/>
    <w:rsid w:val="00842E50"/>
    <w:rsid w:val="00844D80"/>
    <w:rsid w:val="008513C4"/>
    <w:rsid w:val="00851AAB"/>
    <w:rsid w:val="00851FE9"/>
    <w:rsid w:val="00853166"/>
    <w:rsid w:val="00853B40"/>
    <w:rsid w:val="0085552F"/>
    <w:rsid w:val="0085626B"/>
    <w:rsid w:val="00856792"/>
    <w:rsid w:val="0086071E"/>
    <w:rsid w:val="00861762"/>
    <w:rsid w:val="00861976"/>
    <w:rsid w:val="00861A5A"/>
    <w:rsid w:val="00861C3D"/>
    <w:rsid w:val="00862A21"/>
    <w:rsid w:val="00865182"/>
    <w:rsid w:val="00867443"/>
    <w:rsid w:val="008704FD"/>
    <w:rsid w:val="00870829"/>
    <w:rsid w:val="00871E66"/>
    <w:rsid w:val="0087234E"/>
    <w:rsid w:val="00873FDE"/>
    <w:rsid w:val="00874AE1"/>
    <w:rsid w:val="00880E1C"/>
    <w:rsid w:val="00884399"/>
    <w:rsid w:val="00884846"/>
    <w:rsid w:val="00886365"/>
    <w:rsid w:val="008878AB"/>
    <w:rsid w:val="008902B2"/>
    <w:rsid w:val="00891466"/>
    <w:rsid w:val="0089319B"/>
    <w:rsid w:val="0089537B"/>
    <w:rsid w:val="00895C47"/>
    <w:rsid w:val="00895E08"/>
    <w:rsid w:val="008971B2"/>
    <w:rsid w:val="00897695"/>
    <w:rsid w:val="008A131F"/>
    <w:rsid w:val="008A1624"/>
    <w:rsid w:val="008A3035"/>
    <w:rsid w:val="008A3ADF"/>
    <w:rsid w:val="008A442C"/>
    <w:rsid w:val="008A4EB4"/>
    <w:rsid w:val="008A657C"/>
    <w:rsid w:val="008A69B7"/>
    <w:rsid w:val="008A7A89"/>
    <w:rsid w:val="008B0B51"/>
    <w:rsid w:val="008B1C24"/>
    <w:rsid w:val="008B352D"/>
    <w:rsid w:val="008B516E"/>
    <w:rsid w:val="008B5D16"/>
    <w:rsid w:val="008B741D"/>
    <w:rsid w:val="008C28A6"/>
    <w:rsid w:val="008C2CAA"/>
    <w:rsid w:val="008C2E64"/>
    <w:rsid w:val="008C5940"/>
    <w:rsid w:val="008C5FE4"/>
    <w:rsid w:val="008C6991"/>
    <w:rsid w:val="008C6FBA"/>
    <w:rsid w:val="008C7FCC"/>
    <w:rsid w:val="008D0E64"/>
    <w:rsid w:val="008D1213"/>
    <w:rsid w:val="008D15F4"/>
    <w:rsid w:val="008D38B4"/>
    <w:rsid w:val="008D40A9"/>
    <w:rsid w:val="008D4D72"/>
    <w:rsid w:val="008D4F8A"/>
    <w:rsid w:val="008D5452"/>
    <w:rsid w:val="008D702F"/>
    <w:rsid w:val="008E0551"/>
    <w:rsid w:val="008E1B5A"/>
    <w:rsid w:val="008E2DB4"/>
    <w:rsid w:val="008E376C"/>
    <w:rsid w:val="008E46F6"/>
    <w:rsid w:val="008E4E1E"/>
    <w:rsid w:val="008E5679"/>
    <w:rsid w:val="008E57FC"/>
    <w:rsid w:val="008E58AF"/>
    <w:rsid w:val="008E5E1B"/>
    <w:rsid w:val="008E6061"/>
    <w:rsid w:val="008F5A87"/>
    <w:rsid w:val="008F6862"/>
    <w:rsid w:val="008F6EED"/>
    <w:rsid w:val="008F7E00"/>
    <w:rsid w:val="00900950"/>
    <w:rsid w:val="00901605"/>
    <w:rsid w:val="00904852"/>
    <w:rsid w:val="009054C8"/>
    <w:rsid w:val="00907DC0"/>
    <w:rsid w:val="0091070A"/>
    <w:rsid w:val="00910AAB"/>
    <w:rsid w:val="00911301"/>
    <w:rsid w:val="00912820"/>
    <w:rsid w:val="009133C0"/>
    <w:rsid w:val="009135CC"/>
    <w:rsid w:val="009137C5"/>
    <w:rsid w:val="0091628C"/>
    <w:rsid w:val="0091709F"/>
    <w:rsid w:val="00921ADA"/>
    <w:rsid w:val="00922530"/>
    <w:rsid w:val="0092315C"/>
    <w:rsid w:val="00924395"/>
    <w:rsid w:val="009252D3"/>
    <w:rsid w:val="00926F15"/>
    <w:rsid w:val="0093095F"/>
    <w:rsid w:val="00930FB6"/>
    <w:rsid w:val="0093353F"/>
    <w:rsid w:val="0093489B"/>
    <w:rsid w:val="009362CF"/>
    <w:rsid w:val="0093793C"/>
    <w:rsid w:val="00937F3D"/>
    <w:rsid w:val="00942C2F"/>
    <w:rsid w:val="00943353"/>
    <w:rsid w:val="00943752"/>
    <w:rsid w:val="00945DD8"/>
    <w:rsid w:val="00946317"/>
    <w:rsid w:val="009463AE"/>
    <w:rsid w:val="00946ADD"/>
    <w:rsid w:val="00947B72"/>
    <w:rsid w:val="00950618"/>
    <w:rsid w:val="00950660"/>
    <w:rsid w:val="0095184F"/>
    <w:rsid w:val="00952ACF"/>
    <w:rsid w:val="00952F1E"/>
    <w:rsid w:val="00955030"/>
    <w:rsid w:val="009563A9"/>
    <w:rsid w:val="0095682C"/>
    <w:rsid w:val="00956FB4"/>
    <w:rsid w:val="009572C9"/>
    <w:rsid w:val="0095750E"/>
    <w:rsid w:val="00957AAC"/>
    <w:rsid w:val="00957C05"/>
    <w:rsid w:val="00960DB3"/>
    <w:rsid w:val="00960F0A"/>
    <w:rsid w:val="00962AF8"/>
    <w:rsid w:val="00963BD4"/>
    <w:rsid w:val="00963F81"/>
    <w:rsid w:val="00967B58"/>
    <w:rsid w:val="00970ACD"/>
    <w:rsid w:val="00970C04"/>
    <w:rsid w:val="00972E2A"/>
    <w:rsid w:val="00973113"/>
    <w:rsid w:val="00973CD8"/>
    <w:rsid w:val="009766B2"/>
    <w:rsid w:val="009768C7"/>
    <w:rsid w:val="00977614"/>
    <w:rsid w:val="00980A94"/>
    <w:rsid w:val="0098179F"/>
    <w:rsid w:val="0098196F"/>
    <w:rsid w:val="00985EF9"/>
    <w:rsid w:val="00991BF8"/>
    <w:rsid w:val="00991E26"/>
    <w:rsid w:val="00993830"/>
    <w:rsid w:val="00995646"/>
    <w:rsid w:val="0099799A"/>
    <w:rsid w:val="009A329B"/>
    <w:rsid w:val="009A4A34"/>
    <w:rsid w:val="009A51B6"/>
    <w:rsid w:val="009B0582"/>
    <w:rsid w:val="009B1E69"/>
    <w:rsid w:val="009B20A6"/>
    <w:rsid w:val="009B3746"/>
    <w:rsid w:val="009B3AA9"/>
    <w:rsid w:val="009B40C4"/>
    <w:rsid w:val="009B4975"/>
    <w:rsid w:val="009B56E6"/>
    <w:rsid w:val="009B5C7D"/>
    <w:rsid w:val="009B6B3F"/>
    <w:rsid w:val="009C0FF6"/>
    <w:rsid w:val="009C1BCC"/>
    <w:rsid w:val="009C2531"/>
    <w:rsid w:val="009C332E"/>
    <w:rsid w:val="009C3641"/>
    <w:rsid w:val="009D22F2"/>
    <w:rsid w:val="009D2FDF"/>
    <w:rsid w:val="009D41B3"/>
    <w:rsid w:val="009D4600"/>
    <w:rsid w:val="009D5566"/>
    <w:rsid w:val="009E1C71"/>
    <w:rsid w:val="009E1C83"/>
    <w:rsid w:val="009E2D8C"/>
    <w:rsid w:val="009E338F"/>
    <w:rsid w:val="009E33B7"/>
    <w:rsid w:val="009E33CF"/>
    <w:rsid w:val="009E3F20"/>
    <w:rsid w:val="009E4BB7"/>
    <w:rsid w:val="009E6238"/>
    <w:rsid w:val="009F0AEC"/>
    <w:rsid w:val="009F0CA6"/>
    <w:rsid w:val="009F2302"/>
    <w:rsid w:val="00A03A15"/>
    <w:rsid w:val="00A03C8A"/>
    <w:rsid w:val="00A04B3E"/>
    <w:rsid w:val="00A052A5"/>
    <w:rsid w:val="00A05724"/>
    <w:rsid w:val="00A071D3"/>
    <w:rsid w:val="00A10BC4"/>
    <w:rsid w:val="00A1259D"/>
    <w:rsid w:val="00A13BC5"/>
    <w:rsid w:val="00A1481A"/>
    <w:rsid w:val="00A16DF0"/>
    <w:rsid w:val="00A20E63"/>
    <w:rsid w:val="00A22260"/>
    <w:rsid w:val="00A23B81"/>
    <w:rsid w:val="00A240C3"/>
    <w:rsid w:val="00A25E59"/>
    <w:rsid w:val="00A26C0A"/>
    <w:rsid w:val="00A27A3C"/>
    <w:rsid w:val="00A32FBE"/>
    <w:rsid w:val="00A369B3"/>
    <w:rsid w:val="00A424EA"/>
    <w:rsid w:val="00A42D1F"/>
    <w:rsid w:val="00A43E35"/>
    <w:rsid w:val="00A43E5B"/>
    <w:rsid w:val="00A4463F"/>
    <w:rsid w:val="00A44C3D"/>
    <w:rsid w:val="00A46872"/>
    <w:rsid w:val="00A5199A"/>
    <w:rsid w:val="00A539E8"/>
    <w:rsid w:val="00A53AF8"/>
    <w:rsid w:val="00A53F89"/>
    <w:rsid w:val="00A54606"/>
    <w:rsid w:val="00A54EA9"/>
    <w:rsid w:val="00A560A2"/>
    <w:rsid w:val="00A56D43"/>
    <w:rsid w:val="00A6298A"/>
    <w:rsid w:val="00A63819"/>
    <w:rsid w:val="00A64B44"/>
    <w:rsid w:val="00A64DB0"/>
    <w:rsid w:val="00A666B0"/>
    <w:rsid w:val="00A66B9D"/>
    <w:rsid w:val="00A67083"/>
    <w:rsid w:val="00A67B66"/>
    <w:rsid w:val="00A70F49"/>
    <w:rsid w:val="00A717E4"/>
    <w:rsid w:val="00A77A18"/>
    <w:rsid w:val="00A81C0E"/>
    <w:rsid w:val="00A844EB"/>
    <w:rsid w:val="00A854F6"/>
    <w:rsid w:val="00A85B2E"/>
    <w:rsid w:val="00A8627B"/>
    <w:rsid w:val="00A864BB"/>
    <w:rsid w:val="00A86B9F"/>
    <w:rsid w:val="00A93AF4"/>
    <w:rsid w:val="00A94B92"/>
    <w:rsid w:val="00A95839"/>
    <w:rsid w:val="00A961D5"/>
    <w:rsid w:val="00AA1558"/>
    <w:rsid w:val="00AA30D3"/>
    <w:rsid w:val="00AA48BC"/>
    <w:rsid w:val="00AA4E7E"/>
    <w:rsid w:val="00AA7380"/>
    <w:rsid w:val="00AB0B0D"/>
    <w:rsid w:val="00AB5BAF"/>
    <w:rsid w:val="00AB7D51"/>
    <w:rsid w:val="00AC018A"/>
    <w:rsid w:val="00AC0391"/>
    <w:rsid w:val="00AC0846"/>
    <w:rsid w:val="00AC2075"/>
    <w:rsid w:val="00AC3040"/>
    <w:rsid w:val="00AC3A0E"/>
    <w:rsid w:val="00AC5B55"/>
    <w:rsid w:val="00AC7320"/>
    <w:rsid w:val="00AD39A2"/>
    <w:rsid w:val="00AD50AF"/>
    <w:rsid w:val="00AD7A12"/>
    <w:rsid w:val="00AD7D0B"/>
    <w:rsid w:val="00AE0BC5"/>
    <w:rsid w:val="00AE3917"/>
    <w:rsid w:val="00AE3CC6"/>
    <w:rsid w:val="00AE3F51"/>
    <w:rsid w:val="00AE457F"/>
    <w:rsid w:val="00AE476C"/>
    <w:rsid w:val="00AE4F52"/>
    <w:rsid w:val="00AE5792"/>
    <w:rsid w:val="00AE58CC"/>
    <w:rsid w:val="00AF2790"/>
    <w:rsid w:val="00AF5B53"/>
    <w:rsid w:val="00B00238"/>
    <w:rsid w:val="00B00776"/>
    <w:rsid w:val="00B00AB3"/>
    <w:rsid w:val="00B02635"/>
    <w:rsid w:val="00B054F5"/>
    <w:rsid w:val="00B073D5"/>
    <w:rsid w:val="00B07668"/>
    <w:rsid w:val="00B07997"/>
    <w:rsid w:val="00B10D9A"/>
    <w:rsid w:val="00B124D5"/>
    <w:rsid w:val="00B13C2D"/>
    <w:rsid w:val="00B13D3D"/>
    <w:rsid w:val="00B142BF"/>
    <w:rsid w:val="00B15468"/>
    <w:rsid w:val="00B23749"/>
    <w:rsid w:val="00B23D76"/>
    <w:rsid w:val="00B24243"/>
    <w:rsid w:val="00B24887"/>
    <w:rsid w:val="00B251A8"/>
    <w:rsid w:val="00B252A3"/>
    <w:rsid w:val="00B25465"/>
    <w:rsid w:val="00B25A49"/>
    <w:rsid w:val="00B25DDD"/>
    <w:rsid w:val="00B2620A"/>
    <w:rsid w:val="00B30EA0"/>
    <w:rsid w:val="00B31222"/>
    <w:rsid w:val="00B31CC6"/>
    <w:rsid w:val="00B31D59"/>
    <w:rsid w:val="00B326BF"/>
    <w:rsid w:val="00B326FB"/>
    <w:rsid w:val="00B32C4F"/>
    <w:rsid w:val="00B336CB"/>
    <w:rsid w:val="00B338C5"/>
    <w:rsid w:val="00B35525"/>
    <w:rsid w:val="00B40DE0"/>
    <w:rsid w:val="00B40E93"/>
    <w:rsid w:val="00B41A54"/>
    <w:rsid w:val="00B42A31"/>
    <w:rsid w:val="00B4329A"/>
    <w:rsid w:val="00B4531B"/>
    <w:rsid w:val="00B46AF3"/>
    <w:rsid w:val="00B5052A"/>
    <w:rsid w:val="00B51056"/>
    <w:rsid w:val="00B513FD"/>
    <w:rsid w:val="00B5172B"/>
    <w:rsid w:val="00B53715"/>
    <w:rsid w:val="00B53F1F"/>
    <w:rsid w:val="00B63A00"/>
    <w:rsid w:val="00B65D7F"/>
    <w:rsid w:val="00B67F6F"/>
    <w:rsid w:val="00B746E6"/>
    <w:rsid w:val="00B75896"/>
    <w:rsid w:val="00B76AFE"/>
    <w:rsid w:val="00B7760C"/>
    <w:rsid w:val="00B77742"/>
    <w:rsid w:val="00B8033D"/>
    <w:rsid w:val="00B817B5"/>
    <w:rsid w:val="00B827BB"/>
    <w:rsid w:val="00B82AAE"/>
    <w:rsid w:val="00B850D3"/>
    <w:rsid w:val="00B87ED8"/>
    <w:rsid w:val="00B9040B"/>
    <w:rsid w:val="00B91682"/>
    <w:rsid w:val="00B91EC2"/>
    <w:rsid w:val="00B9384F"/>
    <w:rsid w:val="00B957A8"/>
    <w:rsid w:val="00B95B8F"/>
    <w:rsid w:val="00B9749E"/>
    <w:rsid w:val="00BA0E70"/>
    <w:rsid w:val="00BA1103"/>
    <w:rsid w:val="00BA4D47"/>
    <w:rsid w:val="00BB0118"/>
    <w:rsid w:val="00BB05DE"/>
    <w:rsid w:val="00BB1DA5"/>
    <w:rsid w:val="00BB2D06"/>
    <w:rsid w:val="00BB5DAD"/>
    <w:rsid w:val="00BC029A"/>
    <w:rsid w:val="00BC0333"/>
    <w:rsid w:val="00BC1890"/>
    <w:rsid w:val="00BC24EB"/>
    <w:rsid w:val="00BC2BDE"/>
    <w:rsid w:val="00BC3DB9"/>
    <w:rsid w:val="00BC4903"/>
    <w:rsid w:val="00BC5459"/>
    <w:rsid w:val="00BC599F"/>
    <w:rsid w:val="00BD0175"/>
    <w:rsid w:val="00BD0AF8"/>
    <w:rsid w:val="00BD1218"/>
    <w:rsid w:val="00BD28B6"/>
    <w:rsid w:val="00BD2EBC"/>
    <w:rsid w:val="00BD30DE"/>
    <w:rsid w:val="00BD361C"/>
    <w:rsid w:val="00BD4F6D"/>
    <w:rsid w:val="00BD56A6"/>
    <w:rsid w:val="00BD5953"/>
    <w:rsid w:val="00BE0BFA"/>
    <w:rsid w:val="00BE3BA8"/>
    <w:rsid w:val="00BE4773"/>
    <w:rsid w:val="00BE4B1B"/>
    <w:rsid w:val="00BE4CBC"/>
    <w:rsid w:val="00BE600C"/>
    <w:rsid w:val="00BE7C48"/>
    <w:rsid w:val="00BF1F0A"/>
    <w:rsid w:val="00BF3D38"/>
    <w:rsid w:val="00BF5AC4"/>
    <w:rsid w:val="00BF6C40"/>
    <w:rsid w:val="00BF7192"/>
    <w:rsid w:val="00BF7BE5"/>
    <w:rsid w:val="00C0108C"/>
    <w:rsid w:val="00C0148C"/>
    <w:rsid w:val="00C02F45"/>
    <w:rsid w:val="00C034DD"/>
    <w:rsid w:val="00C061AB"/>
    <w:rsid w:val="00C1191D"/>
    <w:rsid w:val="00C130D1"/>
    <w:rsid w:val="00C133BD"/>
    <w:rsid w:val="00C13B12"/>
    <w:rsid w:val="00C13E94"/>
    <w:rsid w:val="00C16480"/>
    <w:rsid w:val="00C238CA"/>
    <w:rsid w:val="00C25D0C"/>
    <w:rsid w:val="00C31371"/>
    <w:rsid w:val="00C32460"/>
    <w:rsid w:val="00C32B07"/>
    <w:rsid w:val="00C336EF"/>
    <w:rsid w:val="00C33A71"/>
    <w:rsid w:val="00C33D35"/>
    <w:rsid w:val="00C40BBA"/>
    <w:rsid w:val="00C40D7A"/>
    <w:rsid w:val="00C41EBA"/>
    <w:rsid w:val="00C42D80"/>
    <w:rsid w:val="00C42FF1"/>
    <w:rsid w:val="00C4527F"/>
    <w:rsid w:val="00C45541"/>
    <w:rsid w:val="00C47697"/>
    <w:rsid w:val="00C547F6"/>
    <w:rsid w:val="00C5509E"/>
    <w:rsid w:val="00C5529C"/>
    <w:rsid w:val="00C55E6D"/>
    <w:rsid w:val="00C57309"/>
    <w:rsid w:val="00C5734F"/>
    <w:rsid w:val="00C57687"/>
    <w:rsid w:val="00C621A3"/>
    <w:rsid w:val="00C63F25"/>
    <w:rsid w:val="00C64386"/>
    <w:rsid w:val="00C65E34"/>
    <w:rsid w:val="00C712E9"/>
    <w:rsid w:val="00C72286"/>
    <w:rsid w:val="00C7328F"/>
    <w:rsid w:val="00C7336B"/>
    <w:rsid w:val="00C75C37"/>
    <w:rsid w:val="00C77158"/>
    <w:rsid w:val="00C80CD1"/>
    <w:rsid w:val="00C83127"/>
    <w:rsid w:val="00C83738"/>
    <w:rsid w:val="00C84F6F"/>
    <w:rsid w:val="00C86F66"/>
    <w:rsid w:val="00C918CC"/>
    <w:rsid w:val="00C93E7F"/>
    <w:rsid w:val="00C94562"/>
    <w:rsid w:val="00C95A58"/>
    <w:rsid w:val="00CA0172"/>
    <w:rsid w:val="00CA0751"/>
    <w:rsid w:val="00CA1EB3"/>
    <w:rsid w:val="00CA396A"/>
    <w:rsid w:val="00CA3998"/>
    <w:rsid w:val="00CA611C"/>
    <w:rsid w:val="00CA6C3E"/>
    <w:rsid w:val="00CA72FC"/>
    <w:rsid w:val="00CB3582"/>
    <w:rsid w:val="00CB553C"/>
    <w:rsid w:val="00CB6930"/>
    <w:rsid w:val="00CC10B2"/>
    <w:rsid w:val="00CC18CA"/>
    <w:rsid w:val="00CC1993"/>
    <w:rsid w:val="00CC372E"/>
    <w:rsid w:val="00CC4161"/>
    <w:rsid w:val="00CC6753"/>
    <w:rsid w:val="00CC6A17"/>
    <w:rsid w:val="00CD0083"/>
    <w:rsid w:val="00CD0778"/>
    <w:rsid w:val="00CD2B0A"/>
    <w:rsid w:val="00CD5410"/>
    <w:rsid w:val="00CD6024"/>
    <w:rsid w:val="00CD7261"/>
    <w:rsid w:val="00CE118D"/>
    <w:rsid w:val="00CE1E38"/>
    <w:rsid w:val="00CE2008"/>
    <w:rsid w:val="00CE2327"/>
    <w:rsid w:val="00CE29B8"/>
    <w:rsid w:val="00CE2A2F"/>
    <w:rsid w:val="00CE2D9F"/>
    <w:rsid w:val="00CE4949"/>
    <w:rsid w:val="00CE574E"/>
    <w:rsid w:val="00CE7E1E"/>
    <w:rsid w:val="00CF02BB"/>
    <w:rsid w:val="00CF1092"/>
    <w:rsid w:val="00CF2133"/>
    <w:rsid w:val="00CF25D7"/>
    <w:rsid w:val="00CF2A6F"/>
    <w:rsid w:val="00CF2CB8"/>
    <w:rsid w:val="00D00E8C"/>
    <w:rsid w:val="00D02E6C"/>
    <w:rsid w:val="00D03125"/>
    <w:rsid w:val="00D036BB"/>
    <w:rsid w:val="00D072C2"/>
    <w:rsid w:val="00D07793"/>
    <w:rsid w:val="00D10575"/>
    <w:rsid w:val="00D11E41"/>
    <w:rsid w:val="00D12023"/>
    <w:rsid w:val="00D1272B"/>
    <w:rsid w:val="00D14022"/>
    <w:rsid w:val="00D15C71"/>
    <w:rsid w:val="00D16D49"/>
    <w:rsid w:val="00D21591"/>
    <w:rsid w:val="00D2504B"/>
    <w:rsid w:val="00D2571C"/>
    <w:rsid w:val="00D25F4A"/>
    <w:rsid w:val="00D26711"/>
    <w:rsid w:val="00D2671E"/>
    <w:rsid w:val="00D2696D"/>
    <w:rsid w:val="00D275A7"/>
    <w:rsid w:val="00D277CA"/>
    <w:rsid w:val="00D27F9D"/>
    <w:rsid w:val="00D30F9F"/>
    <w:rsid w:val="00D32A6A"/>
    <w:rsid w:val="00D32B09"/>
    <w:rsid w:val="00D3415A"/>
    <w:rsid w:val="00D353F6"/>
    <w:rsid w:val="00D35A32"/>
    <w:rsid w:val="00D35D36"/>
    <w:rsid w:val="00D3603B"/>
    <w:rsid w:val="00D36353"/>
    <w:rsid w:val="00D374CE"/>
    <w:rsid w:val="00D40219"/>
    <w:rsid w:val="00D40CEC"/>
    <w:rsid w:val="00D428A2"/>
    <w:rsid w:val="00D44121"/>
    <w:rsid w:val="00D442E4"/>
    <w:rsid w:val="00D4448D"/>
    <w:rsid w:val="00D4488A"/>
    <w:rsid w:val="00D45F3F"/>
    <w:rsid w:val="00D47443"/>
    <w:rsid w:val="00D50643"/>
    <w:rsid w:val="00D51C27"/>
    <w:rsid w:val="00D52AF1"/>
    <w:rsid w:val="00D5380C"/>
    <w:rsid w:val="00D5523F"/>
    <w:rsid w:val="00D5618A"/>
    <w:rsid w:val="00D565EA"/>
    <w:rsid w:val="00D571D8"/>
    <w:rsid w:val="00D57E8C"/>
    <w:rsid w:val="00D60EFF"/>
    <w:rsid w:val="00D63951"/>
    <w:rsid w:val="00D640F6"/>
    <w:rsid w:val="00D668FA"/>
    <w:rsid w:val="00D66B45"/>
    <w:rsid w:val="00D6748F"/>
    <w:rsid w:val="00D71A8D"/>
    <w:rsid w:val="00D75278"/>
    <w:rsid w:val="00D755B8"/>
    <w:rsid w:val="00D75992"/>
    <w:rsid w:val="00D759E3"/>
    <w:rsid w:val="00D80CD6"/>
    <w:rsid w:val="00D80F7F"/>
    <w:rsid w:val="00D81150"/>
    <w:rsid w:val="00D83513"/>
    <w:rsid w:val="00D84B05"/>
    <w:rsid w:val="00D86A8C"/>
    <w:rsid w:val="00D905D4"/>
    <w:rsid w:val="00D90D9D"/>
    <w:rsid w:val="00D9161A"/>
    <w:rsid w:val="00D91B9B"/>
    <w:rsid w:val="00D91DEC"/>
    <w:rsid w:val="00D92776"/>
    <w:rsid w:val="00D92BA3"/>
    <w:rsid w:val="00D92DEF"/>
    <w:rsid w:val="00D944EF"/>
    <w:rsid w:val="00D9722B"/>
    <w:rsid w:val="00D972DF"/>
    <w:rsid w:val="00DA0145"/>
    <w:rsid w:val="00DA0F81"/>
    <w:rsid w:val="00DA1836"/>
    <w:rsid w:val="00DA3119"/>
    <w:rsid w:val="00DA4CD8"/>
    <w:rsid w:val="00DA6A50"/>
    <w:rsid w:val="00DA7934"/>
    <w:rsid w:val="00DB13CC"/>
    <w:rsid w:val="00DB252B"/>
    <w:rsid w:val="00DB2AF5"/>
    <w:rsid w:val="00DB432A"/>
    <w:rsid w:val="00DB5A77"/>
    <w:rsid w:val="00DC01A4"/>
    <w:rsid w:val="00DC0594"/>
    <w:rsid w:val="00DC16AB"/>
    <w:rsid w:val="00DC1BDE"/>
    <w:rsid w:val="00DC2498"/>
    <w:rsid w:val="00DC3A9B"/>
    <w:rsid w:val="00DC401F"/>
    <w:rsid w:val="00DC4615"/>
    <w:rsid w:val="00DD0196"/>
    <w:rsid w:val="00DD0C2B"/>
    <w:rsid w:val="00DD5D43"/>
    <w:rsid w:val="00DD77A6"/>
    <w:rsid w:val="00DE0518"/>
    <w:rsid w:val="00DE1421"/>
    <w:rsid w:val="00DE3C8B"/>
    <w:rsid w:val="00DE42FA"/>
    <w:rsid w:val="00DE5159"/>
    <w:rsid w:val="00DE753B"/>
    <w:rsid w:val="00DE7564"/>
    <w:rsid w:val="00DE7B78"/>
    <w:rsid w:val="00DF0090"/>
    <w:rsid w:val="00DF07F3"/>
    <w:rsid w:val="00DF2DAC"/>
    <w:rsid w:val="00DF45C9"/>
    <w:rsid w:val="00DF5572"/>
    <w:rsid w:val="00DF6AB1"/>
    <w:rsid w:val="00DF6D0F"/>
    <w:rsid w:val="00E0192B"/>
    <w:rsid w:val="00E01CBC"/>
    <w:rsid w:val="00E04762"/>
    <w:rsid w:val="00E05E79"/>
    <w:rsid w:val="00E062A5"/>
    <w:rsid w:val="00E07C37"/>
    <w:rsid w:val="00E1025D"/>
    <w:rsid w:val="00E1389C"/>
    <w:rsid w:val="00E13A11"/>
    <w:rsid w:val="00E14728"/>
    <w:rsid w:val="00E15FD5"/>
    <w:rsid w:val="00E224A0"/>
    <w:rsid w:val="00E22FDE"/>
    <w:rsid w:val="00E24992"/>
    <w:rsid w:val="00E259A0"/>
    <w:rsid w:val="00E259C2"/>
    <w:rsid w:val="00E26B04"/>
    <w:rsid w:val="00E277FE"/>
    <w:rsid w:val="00E27A2A"/>
    <w:rsid w:val="00E27B62"/>
    <w:rsid w:val="00E307EF"/>
    <w:rsid w:val="00E30D7C"/>
    <w:rsid w:val="00E31150"/>
    <w:rsid w:val="00E3139F"/>
    <w:rsid w:val="00E32B3F"/>
    <w:rsid w:val="00E333F8"/>
    <w:rsid w:val="00E33670"/>
    <w:rsid w:val="00E35321"/>
    <w:rsid w:val="00E363B9"/>
    <w:rsid w:val="00E365EF"/>
    <w:rsid w:val="00E37225"/>
    <w:rsid w:val="00E42A0B"/>
    <w:rsid w:val="00E42C20"/>
    <w:rsid w:val="00E46A05"/>
    <w:rsid w:val="00E4745A"/>
    <w:rsid w:val="00E53BB8"/>
    <w:rsid w:val="00E5437F"/>
    <w:rsid w:val="00E55A13"/>
    <w:rsid w:val="00E564F0"/>
    <w:rsid w:val="00E568CB"/>
    <w:rsid w:val="00E56C65"/>
    <w:rsid w:val="00E56D3D"/>
    <w:rsid w:val="00E60804"/>
    <w:rsid w:val="00E619BA"/>
    <w:rsid w:val="00E61A27"/>
    <w:rsid w:val="00E700C3"/>
    <w:rsid w:val="00E72671"/>
    <w:rsid w:val="00E72EC5"/>
    <w:rsid w:val="00E743A9"/>
    <w:rsid w:val="00E75B13"/>
    <w:rsid w:val="00E77698"/>
    <w:rsid w:val="00E80DF2"/>
    <w:rsid w:val="00E87569"/>
    <w:rsid w:val="00E87597"/>
    <w:rsid w:val="00E907D8"/>
    <w:rsid w:val="00E91457"/>
    <w:rsid w:val="00E9175A"/>
    <w:rsid w:val="00E94F19"/>
    <w:rsid w:val="00E95759"/>
    <w:rsid w:val="00E975AC"/>
    <w:rsid w:val="00E97AA6"/>
    <w:rsid w:val="00E97C69"/>
    <w:rsid w:val="00EA01CE"/>
    <w:rsid w:val="00EA0811"/>
    <w:rsid w:val="00EA0C37"/>
    <w:rsid w:val="00EA1390"/>
    <w:rsid w:val="00EA1527"/>
    <w:rsid w:val="00EA43C7"/>
    <w:rsid w:val="00EA59DA"/>
    <w:rsid w:val="00EA5BEE"/>
    <w:rsid w:val="00EB1DDB"/>
    <w:rsid w:val="00EB1EF2"/>
    <w:rsid w:val="00EB242B"/>
    <w:rsid w:val="00EB2B27"/>
    <w:rsid w:val="00EB31D9"/>
    <w:rsid w:val="00EB3838"/>
    <w:rsid w:val="00EB3B4C"/>
    <w:rsid w:val="00EB3C88"/>
    <w:rsid w:val="00EB44DA"/>
    <w:rsid w:val="00EB68C8"/>
    <w:rsid w:val="00EB7510"/>
    <w:rsid w:val="00EC3611"/>
    <w:rsid w:val="00EC3C3D"/>
    <w:rsid w:val="00EC4DF3"/>
    <w:rsid w:val="00EC5BA6"/>
    <w:rsid w:val="00EC6B56"/>
    <w:rsid w:val="00EC7C5D"/>
    <w:rsid w:val="00ED00DF"/>
    <w:rsid w:val="00ED0775"/>
    <w:rsid w:val="00ED0836"/>
    <w:rsid w:val="00ED1727"/>
    <w:rsid w:val="00ED2F4E"/>
    <w:rsid w:val="00ED4346"/>
    <w:rsid w:val="00ED486C"/>
    <w:rsid w:val="00ED4B84"/>
    <w:rsid w:val="00ED4D2D"/>
    <w:rsid w:val="00ED4F68"/>
    <w:rsid w:val="00ED518E"/>
    <w:rsid w:val="00ED63DA"/>
    <w:rsid w:val="00ED64E1"/>
    <w:rsid w:val="00ED72AF"/>
    <w:rsid w:val="00ED7650"/>
    <w:rsid w:val="00EE2503"/>
    <w:rsid w:val="00EE410D"/>
    <w:rsid w:val="00EE51B3"/>
    <w:rsid w:val="00EF1316"/>
    <w:rsid w:val="00EF1F1A"/>
    <w:rsid w:val="00EF2EAB"/>
    <w:rsid w:val="00EF31EA"/>
    <w:rsid w:val="00EF360C"/>
    <w:rsid w:val="00EF4C89"/>
    <w:rsid w:val="00EF5A4A"/>
    <w:rsid w:val="00EF5ED4"/>
    <w:rsid w:val="00EF6329"/>
    <w:rsid w:val="00EF7BB0"/>
    <w:rsid w:val="00F00A57"/>
    <w:rsid w:val="00F02234"/>
    <w:rsid w:val="00F02F0D"/>
    <w:rsid w:val="00F046E0"/>
    <w:rsid w:val="00F07D0E"/>
    <w:rsid w:val="00F1038A"/>
    <w:rsid w:val="00F10DF7"/>
    <w:rsid w:val="00F11598"/>
    <w:rsid w:val="00F118BD"/>
    <w:rsid w:val="00F1322C"/>
    <w:rsid w:val="00F140B3"/>
    <w:rsid w:val="00F14873"/>
    <w:rsid w:val="00F14909"/>
    <w:rsid w:val="00F14DDC"/>
    <w:rsid w:val="00F169C4"/>
    <w:rsid w:val="00F1761D"/>
    <w:rsid w:val="00F211E2"/>
    <w:rsid w:val="00F222E5"/>
    <w:rsid w:val="00F22FCC"/>
    <w:rsid w:val="00F2375C"/>
    <w:rsid w:val="00F2594E"/>
    <w:rsid w:val="00F25BD9"/>
    <w:rsid w:val="00F264E0"/>
    <w:rsid w:val="00F27AFE"/>
    <w:rsid w:val="00F313EF"/>
    <w:rsid w:val="00F319D4"/>
    <w:rsid w:val="00F33243"/>
    <w:rsid w:val="00F3396C"/>
    <w:rsid w:val="00F33E6E"/>
    <w:rsid w:val="00F35D06"/>
    <w:rsid w:val="00F37845"/>
    <w:rsid w:val="00F4055A"/>
    <w:rsid w:val="00F40A58"/>
    <w:rsid w:val="00F416C5"/>
    <w:rsid w:val="00F420B5"/>
    <w:rsid w:val="00F433FA"/>
    <w:rsid w:val="00F44479"/>
    <w:rsid w:val="00F44DB0"/>
    <w:rsid w:val="00F46732"/>
    <w:rsid w:val="00F46793"/>
    <w:rsid w:val="00F47858"/>
    <w:rsid w:val="00F52E0A"/>
    <w:rsid w:val="00F53E3F"/>
    <w:rsid w:val="00F54D7F"/>
    <w:rsid w:val="00F55451"/>
    <w:rsid w:val="00F55AFD"/>
    <w:rsid w:val="00F57C22"/>
    <w:rsid w:val="00F57CB7"/>
    <w:rsid w:val="00F615C2"/>
    <w:rsid w:val="00F615C6"/>
    <w:rsid w:val="00F62D6D"/>
    <w:rsid w:val="00F663D9"/>
    <w:rsid w:val="00F665B7"/>
    <w:rsid w:val="00F71991"/>
    <w:rsid w:val="00F73C46"/>
    <w:rsid w:val="00F7469B"/>
    <w:rsid w:val="00F75178"/>
    <w:rsid w:val="00F7713D"/>
    <w:rsid w:val="00F77DB0"/>
    <w:rsid w:val="00F80154"/>
    <w:rsid w:val="00F811C3"/>
    <w:rsid w:val="00F82BB8"/>
    <w:rsid w:val="00F82C7B"/>
    <w:rsid w:val="00F831E6"/>
    <w:rsid w:val="00F83576"/>
    <w:rsid w:val="00F83961"/>
    <w:rsid w:val="00F83B51"/>
    <w:rsid w:val="00F83E54"/>
    <w:rsid w:val="00F8463D"/>
    <w:rsid w:val="00F846EA"/>
    <w:rsid w:val="00F84C38"/>
    <w:rsid w:val="00F86A63"/>
    <w:rsid w:val="00F872AF"/>
    <w:rsid w:val="00F919F3"/>
    <w:rsid w:val="00F91BE0"/>
    <w:rsid w:val="00F91BF1"/>
    <w:rsid w:val="00F93DDD"/>
    <w:rsid w:val="00F941CC"/>
    <w:rsid w:val="00F94918"/>
    <w:rsid w:val="00F94D19"/>
    <w:rsid w:val="00F95793"/>
    <w:rsid w:val="00F9770A"/>
    <w:rsid w:val="00F97AF9"/>
    <w:rsid w:val="00FA056A"/>
    <w:rsid w:val="00FA083A"/>
    <w:rsid w:val="00FA193D"/>
    <w:rsid w:val="00FA2360"/>
    <w:rsid w:val="00FA439D"/>
    <w:rsid w:val="00FA620D"/>
    <w:rsid w:val="00FA63E6"/>
    <w:rsid w:val="00FA7201"/>
    <w:rsid w:val="00FB16F7"/>
    <w:rsid w:val="00FB183B"/>
    <w:rsid w:val="00FB1A48"/>
    <w:rsid w:val="00FB1C4C"/>
    <w:rsid w:val="00FB1DF2"/>
    <w:rsid w:val="00FB221C"/>
    <w:rsid w:val="00FB3829"/>
    <w:rsid w:val="00FB3D37"/>
    <w:rsid w:val="00FB4649"/>
    <w:rsid w:val="00FB6446"/>
    <w:rsid w:val="00FB6B8C"/>
    <w:rsid w:val="00FC37BC"/>
    <w:rsid w:val="00FC3884"/>
    <w:rsid w:val="00FC5FD1"/>
    <w:rsid w:val="00FC7506"/>
    <w:rsid w:val="00FD16D7"/>
    <w:rsid w:val="00FD1A08"/>
    <w:rsid w:val="00FD1F3C"/>
    <w:rsid w:val="00FD410F"/>
    <w:rsid w:val="00FD4839"/>
    <w:rsid w:val="00FD613C"/>
    <w:rsid w:val="00FD761E"/>
    <w:rsid w:val="00FE06B8"/>
    <w:rsid w:val="00FE1071"/>
    <w:rsid w:val="00FE1117"/>
    <w:rsid w:val="00FE366E"/>
    <w:rsid w:val="00FE5D48"/>
    <w:rsid w:val="00FE65AE"/>
    <w:rsid w:val="00FE699C"/>
    <w:rsid w:val="00FE6E57"/>
    <w:rsid w:val="00FF06E7"/>
    <w:rsid w:val="00FF1B82"/>
    <w:rsid w:val="00FF244C"/>
    <w:rsid w:val="00FF2456"/>
    <w:rsid w:val="00FF24CD"/>
    <w:rsid w:val="00FF339F"/>
    <w:rsid w:val="00FF385B"/>
    <w:rsid w:val="00FF392B"/>
    <w:rsid w:val="00FF39D8"/>
    <w:rsid w:val="00FF3EF6"/>
    <w:rsid w:val="00FF492F"/>
    <w:rsid w:val="00FF7B3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AC5490"/>
  <w15:chartTrackingRefBased/>
  <w15:docId w15:val="{5FAE3255-548B-4EA8-BD7A-C3C939AEA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707"/>
    <w:rPr>
      <w:rFonts w:ascii="Arial" w:hAnsi="Arial"/>
      <w:szCs w:val="24"/>
      <w:lang w:eastAsia="en-US"/>
    </w:rPr>
  </w:style>
  <w:style w:type="paragraph" w:styleId="Heading1">
    <w:name w:val="heading 1"/>
    <w:basedOn w:val="BodyText"/>
    <w:next w:val="Heading2"/>
    <w:link w:val="Heading1Char"/>
    <w:qFormat/>
    <w:rsid w:val="00A64B44"/>
    <w:pPr>
      <w:keepNext/>
      <w:numPr>
        <w:numId w:val="21"/>
      </w:numPr>
      <w:pBdr>
        <w:top w:val="single" w:sz="12" w:space="1" w:color="auto"/>
      </w:pBdr>
      <w:outlineLvl w:val="0"/>
    </w:pPr>
    <w:rPr>
      <w:rFonts w:cs="Arial"/>
      <w:b/>
      <w:bCs/>
      <w:sz w:val="24"/>
      <w:szCs w:val="32"/>
    </w:rPr>
  </w:style>
  <w:style w:type="paragraph" w:styleId="Heading2">
    <w:name w:val="heading 2"/>
    <w:basedOn w:val="Heading1"/>
    <w:next w:val="BodyTextIndent"/>
    <w:link w:val="Heading2Char"/>
    <w:qFormat/>
    <w:rsid w:val="00A64B44"/>
    <w:pPr>
      <w:numPr>
        <w:ilvl w:val="1"/>
      </w:numPr>
      <w:pBdr>
        <w:top w:val="none" w:sz="0" w:space="0" w:color="auto"/>
      </w:pBdr>
      <w:outlineLvl w:val="1"/>
    </w:pPr>
    <w:rPr>
      <w:bCs w:val="0"/>
      <w:iCs/>
      <w:sz w:val="20"/>
      <w:szCs w:val="28"/>
    </w:rPr>
  </w:style>
  <w:style w:type="paragraph" w:styleId="Heading3">
    <w:name w:val="heading 3"/>
    <w:basedOn w:val="Heading2"/>
    <w:link w:val="Heading3Char"/>
    <w:qFormat/>
    <w:rsid w:val="008F7E00"/>
    <w:pPr>
      <w:keepNext w:val="0"/>
      <w:numPr>
        <w:ilvl w:val="2"/>
      </w:numPr>
      <w:outlineLvl w:val="2"/>
    </w:pPr>
    <w:rPr>
      <w:b w:val="0"/>
      <w:bCs/>
      <w:szCs w:val="26"/>
    </w:rPr>
  </w:style>
  <w:style w:type="paragraph" w:styleId="Heading4">
    <w:name w:val="heading 4"/>
    <w:basedOn w:val="Heading3"/>
    <w:link w:val="Heading4Char"/>
    <w:qFormat/>
    <w:rsid w:val="008F7E00"/>
    <w:pPr>
      <w:numPr>
        <w:ilvl w:val="3"/>
      </w:numPr>
      <w:outlineLvl w:val="3"/>
    </w:pPr>
    <w:rPr>
      <w:bCs w:val="0"/>
      <w:szCs w:val="28"/>
    </w:rPr>
  </w:style>
  <w:style w:type="paragraph" w:styleId="Heading5">
    <w:name w:val="heading 5"/>
    <w:basedOn w:val="Normal"/>
    <w:qFormat/>
    <w:rsid w:val="00354EB7"/>
    <w:pPr>
      <w:numPr>
        <w:ilvl w:val="4"/>
        <w:numId w:val="21"/>
      </w:numPr>
      <w:spacing w:after="220"/>
      <w:outlineLvl w:val="4"/>
    </w:pPr>
    <w:rPr>
      <w:bCs/>
      <w:iCs/>
      <w:szCs w:val="26"/>
    </w:rPr>
  </w:style>
  <w:style w:type="paragraph" w:styleId="Heading6">
    <w:name w:val="heading 6"/>
    <w:basedOn w:val="Heading5"/>
    <w:qFormat/>
    <w:rsid w:val="008F7E00"/>
    <w:pPr>
      <w:numPr>
        <w:ilvl w:val="5"/>
      </w:numPr>
      <w:outlineLvl w:val="5"/>
    </w:pPr>
    <w:rPr>
      <w:bCs w:val="0"/>
      <w:szCs w:val="22"/>
    </w:rPr>
  </w:style>
  <w:style w:type="paragraph" w:styleId="Heading7">
    <w:name w:val="heading 7"/>
    <w:basedOn w:val="Normal"/>
    <w:qFormat/>
    <w:rsid w:val="00C621A3"/>
    <w:pPr>
      <w:numPr>
        <w:ilvl w:val="6"/>
        <w:numId w:val="10"/>
      </w:numPr>
      <w:outlineLvl w:val="6"/>
    </w:pPr>
  </w:style>
  <w:style w:type="paragraph" w:styleId="Heading8">
    <w:name w:val="heading 8"/>
    <w:basedOn w:val="Normal"/>
    <w:qFormat/>
    <w:rsid w:val="00C621A3"/>
    <w:pPr>
      <w:numPr>
        <w:ilvl w:val="7"/>
        <w:numId w:val="10"/>
      </w:numPr>
      <w:outlineLvl w:val="7"/>
    </w:pPr>
    <w:rPr>
      <w:iCs/>
    </w:rPr>
  </w:style>
  <w:style w:type="paragraph" w:styleId="Heading9">
    <w:name w:val="heading 9"/>
    <w:basedOn w:val="Normal"/>
    <w:next w:val="Normal"/>
    <w:qFormat/>
    <w:rsid w:val="00356A7B"/>
    <w:pPr>
      <w:keepNext/>
      <w:numPr>
        <w:ilvl w:val="8"/>
        <w:numId w:val="10"/>
      </w:numPr>
      <w:spacing w:after="120"/>
      <w:outlineLvl w:val="8"/>
    </w:pPr>
    <w:rPr>
      <w:rFonts w:cs="Arial"/>
      <w:b/>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Indent1">
    <w:name w:val="Normal Indent 1"/>
    <w:basedOn w:val="Normal"/>
    <w:semiHidden/>
    <w:rsid w:val="000D27AE"/>
    <w:pPr>
      <w:ind w:left="720"/>
    </w:pPr>
  </w:style>
  <w:style w:type="paragraph" w:styleId="TOC1">
    <w:name w:val="toc 1"/>
    <w:basedOn w:val="Normal"/>
    <w:next w:val="Normal"/>
    <w:uiPriority w:val="39"/>
    <w:rsid w:val="007A57A5"/>
    <w:pPr>
      <w:tabs>
        <w:tab w:val="left" w:pos="720"/>
        <w:tab w:val="right" w:leader="dot" w:pos="9356"/>
      </w:tabs>
      <w:spacing w:before="120"/>
      <w:ind w:left="720" w:right="1134" w:hanging="720"/>
    </w:pPr>
    <w:rPr>
      <w:b/>
    </w:rPr>
  </w:style>
  <w:style w:type="paragraph" w:styleId="TOC2">
    <w:name w:val="toc 2"/>
    <w:basedOn w:val="Normal"/>
    <w:next w:val="Normal"/>
    <w:uiPriority w:val="39"/>
    <w:rsid w:val="00057A7D"/>
    <w:pPr>
      <w:tabs>
        <w:tab w:val="left" w:pos="720"/>
        <w:tab w:val="right" w:leader="dot" w:pos="9356"/>
      </w:tabs>
      <w:ind w:left="720" w:right="1134" w:hanging="720"/>
    </w:pPr>
  </w:style>
  <w:style w:type="paragraph" w:styleId="TOC3">
    <w:name w:val="toc 3"/>
    <w:basedOn w:val="Normal"/>
    <w:next w:val="Normal"/>
    <w:autoRedefine/>
    <w:semiHidden/>
    <w:rsid w:val="00F313EF"/>
    <w:pPr>
      <w:ind w:left="440"/>
    </w:pPr>
  </w:style>
  <w:style w:type="paragraph" w:styleId="TOC4">
    <w:name w:val="toc 4"/>
    <w:basedOn w:val="Normal"/>
    <w:next w:val="Normal"/>
    <w:autoRedefine/>
    <w:semiHidden/>
    <w:rsid w:val="00F313EF"/>
    <w:pPr>
      <w:ind w:left="660"/>
    </w:pPr>
  </w:style>
  <w:style w:type="paragraph" w:styleId="TOC5">
    <w:name w:val="toc 5"/>
    <w:basedOn w:val="Normal"/>
    <w:next w:val="Normal"/>
    <w:autoRedefine/>
    <w:semiHidden/>
    <w:rsid w:val="00F313EF"/>
    <w:pPr>
      <w:ind w:left="880"/>
    </w:pPr>
  </w:style>
  <w:style w:type="paragraph" w:styleId="TOC6">
    <w:name w:val="toc 6"/>
    <w:basedOn w:val="Normal"/>
    <w:next w:val="Normal"/>
    <w:autoRedefine/>
    <w:semiHidden/>
    <w:rsid w:val="00F313EF"/>
    <w:pPr>
      <w:ind w:left="1100"/>
    </w:pPr>
  </w:style>
  <w:style w:type="paragraph" w:styleId="TOC7">
    <w:name w:val="toc 7"/>
    <w:basedOn w:val="Normal"/>
    <w:next w:val="Normal"/>
    <w:autoRedefine/>
    <w:semiHidden/>
    <w:rsid w:val="00F313EF"/>
    <w:pPr>
      <w:ind w:left="1320"/>
    </w:pPr>
  </w:style>
  <w:style w:type="paragraph" w:styleId="TOC8">
    <w:name w:val="toc 8"/>
    <w:basedOn w:val="Normal"/>
    <w:next w:val="Normal"/>
    <w:autoRedefine/>
    <w:semiHidden/>
    <w:rsid w:val="00F313EF"/>
    <w:pPr>
      <w:ind w:left="1540"/>
    </w:pPr>
  </w:style>
  <w:style w:type="paragraph" w:styleId="TOC9">
    <w:name w:val="toc 9"/>
    <w:basedOn w:val="Normal"/>
    <w:next w:val="Normal"/>
    <w:semiHidden/>
    <w:rsid w:val="00F313EF"/>
    <w:pPr>
      <w:ind w:left="1758"/>
    </w:pPr>
  </w:style>
  <w:style w:type="paragraph" w:customStyle="1" w:styleId="Number1">
    <w:name w:val="Number 1"/>
    <w:basedOn w:val="BodyText"/>
    <w:rsid w:val="001E54C8"/>
    <w:pPr>
      <w:numPr>
        <w:numId w:val="12"/>
      </w:numPr>
      <w:tabs>
        <w:tab w:val="left" w:pos="1985"/>
      </w:tabs>
    </w:pPr>
    <w:rPr>
      <w:rFonts w:cs="Arial"/>
      <w:szCs w:val="22"/>
    </w:rPr>
  </w:style>
  <w:style w:type="paragraph" w:styleId="Footer">
    <w:name w:val="footer"/>
    <w:basedOn w:val="Normal"/>
    <w:link w:val="FooterChar"/>
    <w:uiPriority w:val="99"/>
    <w:rsid w:val="0093793C"/>
    <w:pPr>
      <w:tabs>
        <w:tab w:val="right" w:pos="9611"/>
      </w:tabs>
    </w:pPr>
    <w:rPr>
      <w:sz w:val="16"/>
    </w:rPr>
  </w:style>
  <w:style w:type="paragraph" w:styleId="Header">
    <w:name w:val="header"/>
    <w:basedOn w:val="Normal"/>
    <w:semiHidden/>
    <w:rsid w:val="000D27AE"/>
    <w:pPr>
      <w:tabs>
        <w:tab w:val="center" w:pos="4678"/>
        <w:tab w:val="right" w:pos="9356"/>
      </w:tabs>
    </w:pPr>
    <w:rPr>
      <w:snapToGrid w:val="0"/>
      <w:szCs w:val="20"/>
    </w:rPr>
  </w:style>
  <w:style w:type="character" w:styleId="Hyperlink">
    <w:name w:val="Hyperlink"/>
    <w:uiPriority w:val="99"/>
    <w:rsid w:val="000D27AE"/>
    <w:rPr>
      <w:color w:val="0000FF"/>
      <w:u w:val="single"/>
    </w:rPr>
  </w:style>
  <w:style w:type="paragraph" w:customStyle="1" w:styleId="NormalIndent2">
    <w:name w:val="Normal Indent 2"/>
    <w:basedOn w:val="Normal"/>
    <w:rsid w:val="000D27AE"/>
    <w:pPr>
      <w:ind w:left="1440"/>
    </w:pPr>
  </w:style>
  <w:style w:type="paragraph" w:customStyle="1" w:styleId="NormalIndent3">
    <w:name w:val="Normal Indent 3"/>
    <w:basedOn w:val="Normal"/>
    <w:rsid w:val="000D27AE"/>
    <w:pPr>
      <w:ind w:left="2160"/>
    </w:pPr>
  </w:style>
  <w:style w:type="paragraph" w:customStyle="1" w:styleId="NormalIndent4">
    <w:name w:val="Normal Indent 4"/>
    <w:basedOn w:val="Normal"/>
    <w:rsid w:val="000D27AE"/>
    <w:pPr>
      <w:ind w:left="2880"/>
    </w:pPr>
  </w:style>
  <w:style w:type="paragraph" w:styleId="ListBullet">
    <w:name w:val="List Bullet"/>
    <w:basedOn w:val="BodyText"/>
    <w:rsid w:val="000D27AE"/>
    <w:pPr>
      <w:numPr>
        <w:numId w:val="11"/>
      </w:numPr>
    </w:pPr>
    <w:rPr>
      <w:rFonts w:cs="Arial"/>
      <w:szCs w:val="22"/>
    </w:rPr>
  </w:style>
  <w:style w:type="paragraph" w:styleId="ListBullet2">
    <w:name w:val="List Bullet 2"/>
    <w:basedOn w:val="ListBullet"/>
    <w:rsid w:val="000D27AE"/>
    <w:pPr>
      <w:numPr>
        <w:ilvl w:val="1"/>
      </w:numPr>
    </w:pPr>
  </w:style>
  <w:style w:type="paragraph" w:styleId="ListBullet3">
    <w:name w:val="List Bullet 3"/>
    <w:basedOn w:val="ListBullet2"/>
    <w:rsid w:val="000D27AE"/>
    <w:pPr>
      <w:numPr>
        <w:ilvl w:val="2"/>
      </w:numPr>
    </w:pPr>
  </w:style>
  <w:style w:type="paragraph" w:styleId="ListBullet4">
    <w:name w:val="List Bullet 4"/>
    <w:basedOn w:val="ListBullet3"/>
    <w:rsid w:val="000D27AE"/>
    <w:pPr>
      <w:numPr>
        <w:ilvl w:val="3"/>
      </w:numPr>
    </w:pPr>
  </w:style>
  <w:style w:type="paragraph" w:styleId="ListBullet5">
    <w:name w:val="List Bullet 5"/>
    <w:basedOn w:val="ListBullet4"/>
    <w:rsid w:val="000D27AE"/>
    <w:pPr>
      <w:numPr>
        <w:ilvl w:val="4"/>
      </w:numPr>
    </w:pPr>
  </w:style>
  <w:style w:type="paragraph" w:styleId="NormalIndent">
    <w:name w:val="Normal Indent"/>
    <w:basedOn w:val="Normal"/>
    <w:rsid w:val="000D27AE"/>
    <w:pPr>
      <w:ind w:left="720"/>
    </w:pPr>
  </w:style>
  <w:style w:type="paragraph" w:customStyle="1" w:styleId="Schedule1">
    <w:name w:val="Schedule 1"/>
    <w:basedOn w:val="BodyText"/>
    <w:rsid w:val="00087C3C"/>
    <w:pPr>
      <w:keepNext/>
      <w:numPr>
        <w:ilvl w:val="1"/>
        <w:numId w:val="13"/>
      </w:numPr>
      <w:pBdr>
        <w:top w:val="single" w:sz="12" w:space="1" w:color="auto"/>
      </w:pBdr>
      <w:outlineLvl w:val="0"/>
    </w:pPr>
    <w:rPr>
      <w:b/>
      <w:sz w:val="24"/>
    </w:rPr>
  </w:style>
  <w:style w:type="paragraph" w:customStyle="1" w:styleId="Schedule2">
    <w:name w:val="Schedule 2"/>
    <w:basedOn w:val="Schedule1"/>
    <w:rsid w:val="00087C3C"/>
    <w:pPr>
      <w:numPr>
        <w:ilvl w:val="2"/>
      </w:numPr>
      <w:pBdr>
        <w:top w:val="none" w:sz="0" w:space="0" w:color="auto"/>
      </w:pBdr>
      <w:outlineLvl w:val="1"/>
    </w:pPr>
    <w:rPr>
      <w:sz w:val="20"/>
    </w:rPr>
  </w:style>
  <w:style w:type="paragraph" w:customStyle="1" w:styleId="Schedule3">
    <w:name w:val="Schedule 3"/>
    <w:basedOn w:val="Normal"/>
    <w:rsid w:val="00087C3C"/>
    <w:pPr>
      <w:numPr>
        <w:ilvl w:val="3"/>
        <w:numId w:val="13"/>
      </w:numPr>
      <w:spacing w:after="220"/>
      <w:outlineLvl w:val="2"/>
    </w:pPr>
  </w:style>
  <w:style w:type="paragraph" w:customStyle="1" w:styleId="Schedule4">
    <w:name w:val="Schedule 4"/>
    <w:basedOn w:val="Normal"/>
    <w:link w:val="Schedule4Char"/>
    <w:rsid w:val="00087C3C"/>
    <w:pPr>
      <w:numPr>
        <w:ilvl w:val="4"/>
        <w:numId w:val="13"/>
      </w:numPr>
      <w:spacing w:after="220"/>
      <w:outlineLvl w:val="3"/>
    </w:pPr>
  </w:style>
  <w:style w:type="paragraph" w:customStyle="1" w:styleId="Schedule5">
    <w:name w:val="Schedule 5"/>
    <w:basedOn w:val="Normal"/>
    <w:rsid w:val="00087C3C"/>
    <w:pPr>
      <w:numPr>
        <w:ilvl w:val="5"/>
        <w:numId w:val="13"/>
      </w:numPr>
      <w:outlineLvl w:val="5"/>
    </w:pPr>
  </w:style>
  <w:style w:type="paragraph" w:customStyle="1" w:styleId="Schedule6">
    <w:name w:val="Schedule 6"/>
    <w:basedOn w:val="Normal"/>
    <w:rsid w:val="00087C3C"/>
    <w:pPr>
      <w:numPr>
        <w:ilvl w:val="6"/>
        <w:numId w:val="13"/>
      </w:numPr>
      <w:spacing w:after="220"/>
      <w:outlineLvl w:val="6"/>
    </w:pPr>
  </w:style>
  <w:style w:type="paragraph" w:customStyle="1" w:styleId="ListBullet6">
    <w:name w:val="List Bullet 6"/>
    <w:basedOn w:val="ListBullet5"/>
    <w:rsid w:val="000D27AE"/>
    <w:pPr>
      <w:numPr>
        <w:ilvl w:val="5"/>
      </w:numPr>
    </w:pPr>
  </w:style>
  <w:style w:type="numbering" w:styleId="111111">
    <w:name w:val="Outline List 2"/>
    <w:basedOn w:val="NoList"/>
    <w:semiHidden/>
    <w:rsid w:val="000227BA"/>
    <w:pPr>
      <w:numPr>
        <w:numId w:val="8"/>
      </w:numPr>
    </w:pPr>
  </w:style>
  <w:style w:type="paragraph" w:styleId="Subtitle">
    <w:name w:val="Subtitle"/>
    <w:basedOn w:val="Normal"/>
    <w:qFormat/>
    <w:rsid w:val="00FB16F7"/>
    <w:pPr>
      <w:keepNext/>
      <w:spacing w:before="440" w:after="440"/>
    </w:pPr>
    <w:rPr>
      <w:rFonts w:cs="Arial"/>
      <w:b/>
      <w:sz w:val="24"/>
    </w:rPr>
  </w:style>
  <w:style w:type="paragraph" w:customStyle="1" w:styleId="TableText">
    <w:name w:val="TableText"/>
    <w:basedOn w:val="Normal"/>
    <w:semiHidden/>
    <w:rsid w:val="00F313EF"/>
  </w:style>
  <w:style w:type="paragraph" w:styleId="Title">
    <w:name w:val="Title"/>
    <w:basedOn w:val="Normal"/>
    <w:qFormat/>
    <w:rsid w:val="001C4D22"/>
    <w:pPr>
      <w:keepNext/>
      <w:spacing w:after="1800"/>
    </w:pPr>
    <w:rPr>
      <w:rFonts w:ascii="Arial Bold" w:hAnsi="Arial Bold" w:cs="Arial"/>
      <w:b/>
      <w:bCs/>
      <w:sz w:val="44"/>
      <w:szCs w:val="44"/>
    </w:rPr>
  </w:style>
  <w:style w:type="numbering" w:styleId="1ai">
    <w:name w:val="Outline List 1"/>
    <w:basedOn w:val="NoList"/>
    <w:semiHidden/>
    <w:rsid w:val="000227BA"/>
    <w:pPr>
      <w:numPr>
        <w:numId w:val="9"/>
      </w:numPr>
    </w:pPr>
  </w:style>
  <w:style w:type="paragraph" w:styleId="TableofAuthorities">
    <w:name w:val="table of authorities"/>
    <w:basedOn w:val="Normal"/>
    <w:next w:val="Normal"/>
    <w:semiHidden/>
    <w:rsid w:val="00F8463D"/>
    <w:pPr>
      <w:ind w:left="220" w:hanging="220"/>
    </w:pPr>
  </w:style>
  <w:style w:type="paragraph" w:styleId="TOAHeading">
    <w:name w:val="toa heading"/>
    <w:basedOn w:val="Normal"/>
    <w:next w:val="Normal"/>
    <w:semiHidden/>
    <w:rsid w:val="00F8463D"/>
    <w:pPr>
      <w:spacing w:before="120"/>
    </w:pPr>
    <w:rPr>
      <w:b/>
      <w:bCs/>
    </w:rPr>
  </w:style>
  <w:style w:type="paragraph" w:customStyle="1" w:styleId="Commentary">
    <w:name w:val="Commentary"/>
    <w:basedOn w:val="NormalIndent1"/>
    <w:link w:val="CommentaryChar"/>
    <w:rsid w:val="000D27AE"/>
    <w:pPr>
      <w:pBdr>
        <w:top w:val="single" w:sz="4" w:space="1" w:color="auto"/>
        <w:left w:val="single" w:sz="4" w:space="4" w:color="auto"/>
        <w:bottom w:val="single" w:sz="4" w:space="1" w:color="auto"/>
        <w:right w:val="single" w:sz="4" w:space="4" w:color="auto"/>
      </w:pBdr>
      <w:shd w:val="clear" w:color="auto" w:fill="E6E6E6"/>
      <w:spacing w:after="220"/>
      <w:ind w:left="0"/>
    </w:pPr>
    <w:rPr>
      <w:bCs/>
      <w:color w:val="800080"/>
    </w:rPr>
  </w:style>
  <w:style w:type="character" w:styleId="PageNumber">
    <w:name w:val="page number"/>
    <w:basedOn w:val="DefaultParagraphFont"/>
    <w:semiHidden/>
    <w:rsid w:val="000D27AE"/>
  </w:style>
  <w:style w:type="paragraph" w:customStyle="1" w:styleId="Background1">
    <w:name w:val="Background 1"/>
    <w:basedOn w:val="BodyText"/>
    <w:rsid w:val="00B67F6F"/>
    <w:pPr>
      <w:numPr>
        <w:numId w:val="15"/>
      </w:numPr>
      <w:outlineLvl w:val="0"/>
    </w:pPr>
    <w:rPr>
      <w:szCs w:val="20"/>
      <w:lang w:eastAsia="en-AU"/>
    </w:rPr>
  </w:style>
  <w:style w:type="character" w:customStyle="1" w:styleId="AltOpt">
    <w:name w:val="AltOpt"/>
    <w:rsid w:val="000D27AE"/>
    <w:rPr>
      <w:rFonts w:ascii="Arial" w:hAnsi="Arial"/>
      <w:b/>
      <w:color w:val="FFFF99"/>
      <w:sz w:val="20"/>
      <w:szCs w:val="22"/>
      <w:bdr w:val="none" w:sz="0" w:space="0" w:color="auto"/>
      <w:shd w:val="clear" w:color="auto" w:fill="CCCCCC"/>
    </w:rPr>
  </w:style>
  <w:style w:type="character" w:customStyle="1" w:styleId="IDDVariableMarker">
    <w:name w:val="IDDVariableMarker"/>
    <w:rsid w:val="000D27AE"/>
    <w:rPr>
      <w:rFonts w:ascii="Arial" w:hAnsi="Arial"/>
      <w:b/>
      <w:color w:val="0000FF"/>
      <w:sz w:val="20"/>
    </w:rPr>
  </w:style>
  <w:style w:type="paragraph" w:styleId="BalloonText">
    <w:name w:val="Balloon Text"/>
    <w:basedOn w:val="Normal"/>
    <w:semiHidden/>
    <w:rsid w:val="002E3BC9"/>
    <w:rPr>
      <w:rFonts w:ascii="Tahoma" w:hAnsi="Tahoma" w:cs="Tahoma"/>
      <w:sz w:val="16"/>
      <w:szCs w:val="16"/>
    </w:rPr>
  </w:style>
  <w:style w:type="paragraph" w:customStyle="1" w:styleId="Background2">
    <w:name w:val="Background 2"/>
    <w:basedOn w:val="Background1"/>
    <w:rsid w:val="00B67F6F"/>
    <w:pPr>
      <w:numPr>
        <w:ilvl w:val="1"/>
      </w:numPr>
    </w:pPr>
  </w:style>
  <w:style w:type="paragraph" w:styleId="BodyTextIndent3">
    <w:name w:val="Body Text Indent 3"/>
    <w:basedOn w:val="BodyTextIndent2"/>
    <w:rsid w:val="000D27AE"/>
    <w:pPr>
      <w:ind w:left="2160"/>
    </w:pPr>
  </w:style>
  <w:style w:type="paragraph" w:customStyle="1" w:styleId="ScheduleHeading">
    <w:name w:val="Schedule Heading"/>
    <w:basedOn w:val="Normal"/>
    <w:next w:val="BodyText"/>
    <w:rsid w:val="004E281A"/>
    <w:pPr>
      <w:keepNext/>
      <w:numPr>
        <w:numId w:val="16"/>
      </w:numPr>
      <w:spacing w:after="440"/>
      <w:outlineLvl w:val="0"/>
    </w:pPr>
    <w:rPr>
      <w:b/>
      <w:sz w:val="24"/>
    </w:rPr>
  </w:style>
  <w:style w:type="paragraph" w:customStyle="1" w:styleId="BodyTextIndent4">
    <w:name w:val="Body Text Indent 4"/>
    <w:basedOn w:val="BodyTextIndent3"/>
    <w:rsid w:val="000D27AE"/>
    <w:pPr>
      <w:ind w:left="2880"/>
    </w:pPr>
    <w:rPr>
      <w:rFonts w:cs="Arial"/>
      <w:szCs w:val="22"/>
      <w:lang w:eastAsia="en-US"/>
    </w:rPr>
  </w:style>
  <w:style w:type="paragraph" w:customStyle="1" w:styleId="BodyTextIndent5">
    <w:name w:val="Body Text Indent 5"/>
    <w:basedOn w:val="BodyTextIndent4"/>
    <w:rsid w:val="000D27AE"/>
    <w:pPr>
      <w:ind w:left="3600"/>
    </w:pPr>
  </w:style>
  <w:style w:type="table" w:styleId="TableGrid">
    <w:name w:val="Table Grid"/>
    <w:basedOn w:val="TableNormal"/>
    <w:semiHidden/>
    <w:rsid w:val="00C02F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EE51B3"/>
    <w:rPr>
      <w:szCs w:val="20"/>
    </w:rPr>
  </w:style>
  <w:style w:type="numbering" w:styleId="ArticleSection">
    <w:name w:val="Outline List 3"/>
    <w:basedOn w:val="NoList"/>
    <w:semiHidden/>
    <w:rsid w:val="007A1982"/>
    <w:pPr>
      <w:numPr>
        <w:numId w:val="2"/>
      </w:numPr>
    </w:pPr>
  </w:style>
  <w:style w:type="paragraph" w:styleId="BodyText">
    <w:name w:val="Body Text"/>
    <w:basedOn w:val="Normal"/>
    <w:link w:val="BodyTextChar"/>
    <w:rsid w:val="000D27AE"/>
    <w:pPr>
      <w:spacing w:after="220"/>
    </w:pPr>
  </w:style>
  <w:style w:type="paragraph" w:styleId="BodyTextIndent">
    <w:name w:val="Body Text Indent"/>
    <w:basedOn w:val="BodyText"/>
    <w:link w:val="BodyTextIndentChar"/>
    <w:rsid w:val="000D27AE"/>
    <w:pPr>
      <w:ind w:left="720"/>
    </w:pPr>
    <w:rPr>
      <w:szCs w:val="20"/>
      <w:lang w:eastAsia="en-AU"/>
    </w:rPr>
  </w:style>
  <w:style w:type="paragraph" w:styleId="Closing">
    <w:name w:val="Closing"/>
    <w:basedOn w:val="Normal"/>
    <w:semiHidden/>
    <w:rsid w:val="007A1982"/>
    <w:pPr>
      <w:ind w:left="4252"/>
    </w:pPr>
  </w:style>
  <w:style w:type="paragraph" w:styleId="Date">
    <w:name w:val="Date"/>
    <w:basedOn w:val="Normal"/>
    <w:next w:val="Normal"/>
    <w:semiHidden/>
    <w:rsid w:val="000D27AE"/>
  </w:style>
  <w:style w:type="paragraph" w:styleId="E-mailSignature">
    <w:name w:val="E-mail Signature"/>
    <w:basedOn w:val="Normal"/>
    <w:semiHidden/>
    <w:rsid w:val="007A1982"/>
  </w:style>
  <w:style w:type="character" w:styleId="Emphasis">
    <w:name w:val="Emphasis"/>
    <w:qFormat/>
    <w:rsid w:val="00D91DEC"/>
    <w:rPr>
      <w:i/>
      <w:iCs/>
    </w:rPr>
  </w:style>
  <w:style w:type="paragraph" w:styleId="EnvelopeAddress">
    <w:name w:val="envelope address"/>
    <w:basedOn w:val="Normal"/>
    <w:semiHidden/>
    <w:rsid w:val="007A1982"/>
    <w:pPr>
      <w:framePr w:w="7920" w:h="1980" w:hRule="exact" w:hSpace="180" w:wrap="auto" w:hAnchor="page" w:xAlign="center" w:yAlign="bottom"/>
      <w:ind w:left="2880"/>
    </w:pPr>
    <w:rPr>
      <w:rFonts w:cs="Arial"/>
      <w:sz w:val="24"/>
    </w:rPr>
  </w:style>
  <w:style w:type="paragraph" w:styleId="EnvelopeReturn">
    <w:name w:val="envelope return"/>
    <w:basedOn w:val="Normal"/>
    <w:semiHidden/>
    <w:rsid w:val="007A1982"/>
    <w:rPr>
      <w:rFonts w:cs="Arial"/>
      <w:szCs w:val="20"/>
    </w:rPr>
  </w:style>
  <w:style w:type="character" w:styleId="FollowedHyperlink">
    <w:name w:val="FollowedHyperlink"/>
    <w:semiHidden/>
    <w:rsid w:val="000D27AE"/>
    <w:rPr>
      <w:color w:val="800080"/>
      <w:u w:val="single"/>
    </w:rPr>
  </w:style>
  <w:style w:type="character" w:styleId="HTMLAcronym">
    <w:name w:val="HTML Acronym"/>
    <w:basedOn w:val="DefaultParagraphFont"/>
    <w:semiHidden/>
    <w:rsid w:val="007A1982"/>
  </w:style>
  <w:style w:type="paragraph" w:styleId="HTMLAddress">
    <w:name w:val="HTML Address"/>
    <w:basedOn w:val="Normal"/>
    <w:semiHidden/>
    <w:rsid w:val="007A1982"/>
    <w:rPr>
      <w:i/>
      <w:iCs/>
    </w:rPr>
  </w:style>
  <w:style w:type="character" w:styleId="HTMLCite">
    <w:name w:val="HTML Cite"/>
    <w:semiHidden/>
    <w:rsid w:val="007A1982"/>
    <w:rPr>
      <w:i/>
      <w:iCs/>
    </w:rPr>
  </w:style>
  <w:style w:type="character" w:styleId="HTMLCode">
    <w:name w:val="HTML Code"/>
    <w:semiHidden/>
    <w:rsid w:val="007A1982"/>
    <w:rPr>
      <w:rFonts w:ascii="Courier New" w:hAnsi="Courier New" w:cs="Courier New"/>
      <w:sz w:val="20"/>
      <w:szCs w:val="20"/>
    </w:rPr>
  </w:style>
  <w:style w:type="character" w:styleId="HTMLDefinition">
    <w:name w:val="HTML Definition"/>
    <w:semiHidden/>
    <w:rsid w:val="007A1982"/>
    <w:rPr>
      <w:i/>
      <w:iCs/>
    </w:rPr>
  </w:style>
  <w:style w:type="character" w:styleId="HTMLKeyboard">
    <w:name w:val="HTML Keyboard"/>
    <w:semiHidden/>
    <w:rsid w:val="007A1982"/>
    <w:rPr>
      <w:rFonts w:ascii="Courier New" w:hAnsi="Courier New" w:cs="Courier New"/>
      <w:sz w:val="20"/>
      <w:szCs w:val="20"/>
    </w:rPr>
  </w:style>
  <w:style w:type="paragraph" w:styleId="HTMLPreformatted">
    <w:name w:val="HTML Preformatted"/>
    <w:basedOn w:val="Normal"/>
    <w:semiHidden/>
    <w:rsid w:val="007A1982"/>
    <w:rPr>
      <w:rFonts w:ascii="Courier New" w:hAnsi="Courier New" w:cs="Courier New"/>
      <w:szCs w:val="20"/>
    </w:rPr>
  </w:style>
  <w:style w:type="character" w:styleId="HTMLSample">
    <w:name w:val="HTML Sample"/>
    <w:semiHidden/>
    <w:rsid w:val="007A1982"/>
    <w:rPr>
      <w:rFonts w:ascii="Courier New" w:hAnsi="Courier New" w:cs="Courier New"/>
    </w:rPr>
  </w:style>
  <w:style w:type="character" w:styleId="HTMLTypewriter">
    <w:name w:val="HTML Typewriter"/>
    <w:semiHidden/>
    <w:rsid w:val="007A1982"/>
    <w:rPr>
      <w:rFonts w:ascii="Courier New" w:hAnsi="Courier New" w:cs="Courier New"/>
      <w:sz w:val="20"/>
      <w:szCs w:val="20"/>
    </w:rPr>
  </w:style>
  <w:style w:type="character" w:styleId="HTMLVariable">
    <w:name w:val="HTML Variable"/>
    <w:semiHidden/>
    <w:rsid w:val="007A1982"/>
    <w:rPr>
      <w:i/>
      <w:iCs/>
    </w:rPr>
  </w:style>
  <w:style w:type="paragraph" w:styleId="NormalWeb">
    <w:name w:val="Normal (Web)"/>
    <w:basedOn w:val="Normal"/>
    <w:semiHidden/>
    <w:rsid w:val="007A1982"/>
    <w:rPr>
      <w:rFonts w:ascii="Times New Roman" w:hAnsi="Times New Roman"/>
      <w:sz w:val="24"/>
    </w:rPr>
  </w:style>
  <w:style w:type="paragraph" w:styleId="NoteHeading">
    <w:name w:val="Note Heading"/>
    <w:basedOn w:val="Normal"/>
    <w:next w:val="Normal"/>
    <w:semiHidden/>
    <w:rsid w:val="007A1982"/>
  </w:style>
  <w:style w:type="paragraph" w:styleId="PlainText">
    <w:name w:val="Plain Text"/>
    <w:basedOn w:val="Normal"/>
    <w:link w:val="PlainTextChar"/>
    <w:rsid w:val="007A1982"/>
    <w:rPr>
      <w:rFonts w:ascii="Courier New" w:hAnsi="Courier New" w:cs="Courier New"/>
      <w:szCs w:val="20"/>
    </w:rPr>
  </w:style>
  <w:style w:type="paragraph" w:styleId="Salutation">
    <w:name w:val="Salutation"/>
    <w:basedOn w:val="Normal"/>
    <w:next w:val="Normal"/>
    <w:semiHidden/>
    <w:rsid w:val="007A1982"/>
  </w:style>
  <w:style w:type="paragraph" w:styleId="Signature">
    <w:name w:val="Signature"/>
    <w:basedOn w:val="Normal"/>
    <w:semiHidden/>
    <w:rsid w:val="007A1982"/>
    <w:pPr>
      <w:ind w:left="4252"/>
    </w:pPr>
  </w:style>
  <w:style w:type="table" w:styleId="Table3Deffects1">
    <w:name w:val="Table 3D effects 1"/>
    <w:basedOn w:val="TableNormal"/>
    <w:semiHidden/>
    <w:rsid w:val="007A1982"/>
    <w:pPr>
      <w:spacing w:after="22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A1982"/>
    <w:pPr>
      <w:spacing w:after="22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A1982"/>
    <w:pPr>
      <w:spacing w:after="22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A1982"/>
    <w:pPr>
      <w:spacing w:after="2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A1982"/>
    <w:pPr>
      <w:spacing w:after="2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A1982"/>
    <w:pPr>
      <w:spacing w:after="2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A1982"/>
    <w:pPr>
      <w:spacing w:after="22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A1982"/>
    <w:pPr>
      <w:spacing w:after="2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A1982"/>
    <w:pPr>
      <w:spacing w:after="22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A1982"/>
    <w:pPr>
      <w:spacing w:after="2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A1982"/>
    <w:pPr>
      <w:spacing w:after="2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A1982"/>
    <w:pPr>
      <w:spacing w:after="22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A1982"/>
    <w:pPr>
      <w:spacing w:after="2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A1982"/>
    <w:pPr>
      <w:spacing w:after="22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A1982"/>
    <w:pPr>
      <w:spacing w:after="2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A1982"/>
    <w:pPr>
      <w:spacing w:after="22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A1982"/>
    <w:pPr>
      <w:spacing w:after="2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FootnoteReference">
    <w:name w:val="footnote reference"/>
    <w:semiHidden/>
    <w:rsid w:val="00EE51B3"/>
    <w:rPr>
      <w:vertAlign w:val="superscript"/>
    </w:rPr>
  </w:style>
  <w:style w:type="table" w:styleId="TableGrid1">
    <w:name w:val="Table Grid 1"/>
    <w:basedOn w:val="TableNormal"/>
    <w:semiHidden/>
    <w:rsid w:val="007A1982"/>
    <w:pPr>
      <w:spacing w:after="2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A1982"/>
    <w:pPr>
      <w:spacing w:after="22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A1982"/>
    <w:pPr>
      <w:spacing w:after="22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A1982"/>
    <w:pPr>
      <w:spacing w:after="22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A1982"/>
    <w:pPr>
      <w:spacing w:after="2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A1982"/>
    <w:pPr>
      <w:spacing w:after="22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A1982"/>
    <w:pPr>
      <w:spacing w:after="2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A1982"/>
    <w:pPr>
      <w:spacing w:after="2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A1982"/>
    <w:pPr>
      <w:spacing w:after="2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A1982"/>
    <w:pPr>
      <w:spacing w:after="22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A1982"/>
    <w:pPr>
      <w:spacing w:after="22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A1982"/>
    <w:pPr>
      <w:spacing w:after="22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A1982"/>
    <w:pPr>
      <w:spacing w:after="22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A1982"/>
    <w:pPr>
      <w:spacing w:after="2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A1982"/>
    <w:pPr>
      <w:spacing w:after="2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A1982"/>
    <w:pPr>
      <w:spacing w:after="2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A1982"/>
    <w:pPr>
      <w:spacing w:after="2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A1982"/>
    <w:pPr>
      <w:spacing w:after="22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A1982"/>
    <w:pPr>
      <w:spacing w:after="22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A1982"/>
    <w:pPr>
      <w:spacing w:after="22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A1982"/>
    <w:pPr>
      <w:spacing w:after="2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A1982"/>
    <w:pPr>
      <w:spacing w:after="22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A1982"/>
    <w:pPr>
      <w:spacing w:after="2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A1982"/>
    <w:pPr>
      <w:spacing w:after="2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A1982"/>
    <w:pPr>
      <w:spacing w:after="2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A1982"/>
    <w:pPr>
      <w:spacing w:after="2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odyTextIndent2">
    <w:name w:val="Body Text Indent 2"/>
    <w:basedOn w:val="BodyTextIndent"/>
    <w:rsid w:val="000D27AE"/>
    <w:pPr>
      <w:ind w:left="1440"/>
    </w:pPr>
  </w:style>
  <w:style w:type="paragraph" w:customStyle="1" w:styleId="Doc1">
    <w:name w:val="Doc1"/>
    <w:basedOn w:val="BodyText"/>
    <w:next w:val="Doc2"/>
    <w:rsid w:val="001A755C"/>
    <w:pPr>
      <w:keepNext/>
      <w:numPr>
        <w:numId w:val="14"/>
      </w:numPr>
      <w:outlineLvl w:val="0"/>
    </w:pPr>
    <w:rPr>
      <w:rFonts w:ascii="Arial Bold" w:hAnsi="Arial Bold"/>
      <w:b/>
      <w:caps/>
      <w:szCs w:val="20"/>
      <w:lang w:eastAsia="en-AU"/>
    </w:rPr>
  </w:style>
  <w:style w:type="paragraph" w:customStyle="1" w:styleId="Doc2">
    <w:name w:val="Doc2"/>
    <w:basedOn w:val="Doc1"/>
    <w:next w:val="BodyTextIndent"/>
    <w:rsid w:val="001A755C"/>
    <w:pPr>
      <w:numPr>
        <w:ilvl w:val="1"/>
      </w:numPr>
      <w:outlineLvl w:val="1"/>
    </w:pPr>
    <w:rPr>
      <w:caps w:val="0"/>
    </w:rPr>
  </w:style>
  <w:style w:type="paragraph" w:customStyle="1" w:styleId="Doc3">
    <w:name w:val="Doc3"/>
    <w:basedOn w:val="Doc2"/>
    <w:rsid w:val="00A42D1F"/>
    <w:pPr>
      <w:keepNext w:val="0"/>
      <w:numPr>
        <w:ilvl w:val="2"/>
      </w:numPr>
      <w:outlineLvl w:val="2"/>
    </w:pPr>
    <w:rPr>
      <w:rFonts w:ascii="Arial" w:hAnsi="Arial"/>
      <w:b w:val="0"/>
    </w:rPr>
  </w:style>
  <w:style w:type="paragraph" w:customStyle="1" w:styleId="Doc4">
    <w:name w:val="Doc4"/>
    <w:basedOn w:val="Doc3"/>
    <w:rsid w:val="00A42D1F"/>
    <w:pPr>
      <w:numPr>
        <w:ilvl w:val="3"/>
      </w:numPr>
      <w:outlineLvl w:val="3"/>
    </w:pPr>
  </w:style>
  <w:style w:type="paragraph" w:customStyle="1" w:styleId="Doc5">
    <w:name w:val="Doc5"/>
    <w:basedOn w:val="Doc4"/>
    <w:rsid w:val="00A42D1F"/>
    <w:pPr>
      <w:numPr>
        <w:ilvl w:val="4"/>
      </w:numPr>
    </w:pPr>
  </w:style>
  <w:style w:type="paragraph" w:customStyle="1" w:styleId="Doc6">
    <w:name w:val="Doc6"/>
    <w:basedOn w:val="Doc5"/>
    <w:rsid w:val="00A42D1F"/>
    <w:pPr>
      <w:numPr>
        <w:ilvl w:val="5"/>
      </w:numPr>
      <w:tabs>
        <w:tab w:val="left" w:pos="3600"/>
      </w:tabs>
    </w:pPr>
    <w:rPr>
      <w:szCs w:val="22"/>
    </w:rPr>
  </w:style>
  <w:style w:type="character" w:styleId="CommentReference">
    <w:name w:val="annotation reference"/>
    <w:semiHidden/>
    <w:rsid w:val="00B95B8F"/>
    <w:rPr>
      <w:sz w:val="16"/>
      <w:szCs w:val="16"/>
    </w:rPr>
  </w:style>
  <w:style w:type="paragraph" w:styleId="CommentText">
    <w:name w:val="annotation text"/>
    <w:basedOn w:val="Normal"/>
    <w:semiHidden/>
    <w:rsid w:val="00B95B8F"/>
    <w:rPr>
      <w:szCs w:val="20"/>
    </w:rPr>
  </w:style>
  <w:style w:type="paragraph" w:styleId="CommentSubject">
    <w:name w:val="annotation subject"/>
    <w:basedOn w:val="CommentText"/>
    <w:next w:val="CommentText"/>
    <w:semiHidden/>
    <w:rsid w:val="00B95B8F"/>
    <w:rPr>
      <w:b/>
      <w:bCs/>
    </w:rPr>
  </w:style>
  <w:style w:type="paragraph" w:customStyle="1" w:styleId="Number2">
    <w:name w:val="Number 2"/>
    <w:basedOn w:val="BodyText"/>
    <w:rsid w:val="000D27AE"/>
    <w:pPr>
      <w:numPr>
        <w:ilvl w:val="1"/>
        <w:numId w:val="12"/>
      </w:numPr>
      <w:tabs>
        <w:tab w:val="left" w:pos="1985"/>
      </w:tabs>
      <w:jc w:val="both"/>
    </w:pPr>
    <w:rPr>
      <w:rFonts w:cs="Arial"/>
      <w:szCs w:val="22"/>
    </w:rPr>
  </w:style>
  <w:style w:type="paragraph" w:customStyle="1" w:styleId="Number3">
    <w:name w:val="Number 3"/>
    <w:basedOn w:val="BodyText"/>
    <w:rsid w:val="000D27AE"/>
    <w:pPr>
      <w:numPr>
        <w:ilvl w:val="2"/>
        <w:numId w:val="12"/>
      </w:numPr>
      <w:tabs>
        <w:tab w:val="left" w:pos="1985"/>
      </w:tabs>
      <w:jc w:val="both"/>
    </w:pPr>
    <w:rPr>
      <w:rFonts w:cs="Arial"/>
      <w:szCs w:val="22"/>
    </w:rPr>
  </w:style>
  <w:style w:type="paragraph" w:customStyle="1" w:styleId="Number4">
    <w:name w:val="Number 4"/>
    <w:basedOn w:val="BodyText"/>
    <w:rsid w:val="000D27AE"/>
    <w:pPr>
      <w:numPr>
        <w:ilvl w:val="3"/>
        <w:numId w:val="12"/>
      </w:numPr>
      <w:jc w:val="both"/>
    </w:pPr>
    <w:rPr>
      <w:rFonts w:cs="Arial"/>
      <w:szCs w:val="22"/>
    </w:rPr>
  </w:style>
  <w:style w:type="paragraph" w:customStyle="1" w:styleId="Number5">
    <w:name w:val="Number 5"/>
    <w:basedOn w:val="BodyText"/>
    <w:rsid w:val="000D27AE"/>
    <w:pPr>
      <w:numPr>
        <w:ilvl w:val="4"/>
        <w:numId w:val="12"/>
      </w:numPr>
      <w:tabs>
        <w:tab w:val="left" w:pos="1985"/>
        <w:tab w:val="left" w:pos="2835"/>
      </w:tabs>
      <w:jc w:val="both"/>
    </w:pPr>
    <w:rPr>
      <w:rFonts w:cs="Arial"/>
      <w:szCs w:val="22"/>
    </w:rPr>
  </w:style>
  <w:style w:type="paragraph" w:customStyle="1" w:styleId="Number6">
    <w:name w:val="Number 6"/>
    <w:basedOn w:val="Number5"/>
    <w:rsid w:val="000D27AE"/>
    <w:pPr>
      <w:numPr>
        <w:ilvl w:val="5"/>
      </w:numPr>
    </w:pPr>
  </w:style>
  <w:style w:type="character" w:customStyle="1" w:styleId="CommentaryChar">
    <w:name w:val="Commentary Char"/>
    <w:link w:val="Commentary"/>
    <w:rsid w:val="006C2D2F"/>
    <w:rPr>
      <w:rFonts w:ascii="Arial" w:hAnsi="Arial"/>
      <w:bCs/>
      <w:color w:val="800080"/>
      <w:szCs w:val="24"/>
      <w:lang w:val="en-AU" w:eastAsia="en-US" w:bidi="ar-SA"/>
    </w:rPr>
  </w:style>
  <w:style w:type="character" w:customStyle="1" w:styleId="BodyTextChar">
    <w:name w:val="Body Text Char"/>
    <w:link w:val="BodyText"/>
    <w:rsid w:val="006C2D2F"/>
    <w:rPr>
      <w:rFonts w:ascii="Arial" w:hAnsi="Arial"/>
      <w:szCs w:val="24"/>
      <w:lang w:val="en-AU" w:eastAsia="en-US" w:bidi="ar-SA"/>
    </w:rPr>
  </w:style>
  <w:style w:type="paragraph" w:customStyle="1" w:styleId="Parties">
    <w:name w:val="Parties"/>
    <w:basedOn w:val="Subtitle"/>
    <w:rsid w:val="00960F0A"/>
    <w:pPr>
      <w:spacing w:before="220" w:after="0"/>
    </w:pPr>
  </w:style>
  <w:style w:type="paragraph" w:customStyle="1" w:styleId="Annexure">
    <w:name w:val="Annexure"/>
    <w:basedOn w:val="ScheduleHeading"/>
    <w:qFormat/>
    <w:rsid w:val="00CA1EB3"/>
    <w:pPr>
      <w:numPr>
        <w:numId w:val="20"/>
      </w:numPr>
      <w:tabs>
        <w:tab w:val="left" w:pos="720"/>
      </w:tabs>
      <w:ind w:left="0" w:firstLine="0"/>
    </w:pPr>
  </w:style>
  <w:style w:type="character" w:customStyle="1" w:styleId="BodyTextIndentChar">
    <w:name w:val="Body Text Indent Char"/>
    <w:link w:val="BodyTextIndent"/>
    <w:rsid w:val="00EB2B27"/>
    <w:rPr>
      <w:rFonts w:ascii="Arial" w:hAnsi="Arial"/>
      <w:szCs w:val="24"/>
      <w:lang w:val="en-AU" w:eastAsia="en-AU" w:bidi="ar-SA"/>
    </w:rPr>
  </w:style>
  <w:style w:type="character" w:customStyle="1" w:styleId="Heading1Char">
    <w:name w:val="Heading 1 Char"/>
    <w:link w:val="Heading1"/>
    <w:rsid w:val="00A64B44"/>
    <w:rPr>
      <w:rFonts w:ascii="Arial" w:hAnsi="Arial" w:cs="Arial"/>
      <w:b/>
      <w:bCs/>
      <w:sz w:val="24"/>
      <w:szCs w:val="32"/>
      <w:lang w:eastAsia="en-US"/>
    </w:rPr>
  </w:style>
  <w:style w:type="character" w:customStyle="1" w:styleId="Heading2Char">
    <w:name w:val="Heading 2 Char"/>
    <w:link w:val="Heading2"/>
    <w:rsid w:val="00A64B44"/>
    <w:rPr>
      <w:rFonts w:ascii="Arial" w:hAnsi="Arial" w:cs="Arial"/>
      <w:b/>
      <w:iCs/>
      <w:szCs w:val="28"/>
      <w:lang w:eastAsia="en-US"/>
    </w:rPr>
  </w:style>
  <w:style w:type="character" w:customStyle="1" w:styleId="Heading3Char">
    <w:name w:val="Heading 3 Char"/>
    <w:link w:val="Heading3"/>
    <w:rsid w:val="008F7E00"/>
    <w:rPr>
      <w:rFonts w:ascii="Arial" w:hAnsi="Arial" w:cs="Arial"/>
      <w:bCs/>
      <w:iCs/>
      <w:szCs w:val="26"/>
      <w:lang w:eastAsia="en-US"/>
    </w:rPr>
  </w:style>
  <w:style w:type="character" w:customStyle="1" w:styleId="Schedule4Char">
    <w:name w:val="Schedule 4 Char"/>
    <w:link w:val="Schedule4"/>
    <w:rsid w:val="00540BA1"/>
    <w:rPr>
      <w:rFonts w:ascii="Arial" w:hAnsi="Arial"/>
      <w:szCs w:val="24"/>
      <w:lang w:val="en-AU" w:eastAsia="en-US" w:bidi="ar-SA"/>
    </w:rPr>
  </w:style>
  <w:style w:type="numbering" w:customStyle="1" w:styleId="Heading">
    <w:name w:val="Heading"/>
    <w:uiPriority w:val="99"/>
    <w:rsid w:val="00354EB7"/>
    <w:pPr>
      <w:numPr>
        <w:numId w:val="21"/>
      </w:numPr>
    </w:pPr>
  </w:style>
  <w:style w:type="paragraph" w:customStyle="1" w:styleId="rxhead1">
    <w:name w:val="rx.head1"/>
    <w:basedOn w:val="Normal"/>
    <w:rsid w:val="00CB6930"/>
    <w:pPr>
      <w:keepNext/>
      <w:widowControl w:val="0"/>
      <w:tabs>
        <w:tab w:val="num" w:pos="567"/>
      </w:tabs>
      <w:spacing w:before="120" w:after="120"/>
      <w:ind w:left="567" w:hanging="567"/>
      <w:jc w:val="both"/>
    </w:pPr>
    <w:rPr>
      <w:rFonts w:cs="Arial"/>
      <w:b/>
      <w:bCs/>
      <w:sz w:val="22"/>
      <w:szCs w:val="22"/>
      <w:lang w:eastAsia="en-AU"/>
    </w:rPr>
  </w:style>
  <w:style w:type="paragraph" w:customStyle="1" w:styleId="a">
    <w:name w:val="(a)"/>
    <w:rsid w:val="00CB6930"/>
    <w:pPr>
      <w:widowControl w:val="0"/>
      <w:tabs>
        <w:tab w:val="num" w:pos="1134"/>
      </w:tabs>
      <w:spacing w:after="120"/>
      <w:ind w:left="1134" w:hanging="567"/>
      <w:jc w:val="both"/>
    </w:pPr>
    <w:rPr>
      <w:rFonts w:ascii="Arial" w:hAnsi="Arial"/>
    </w:rPr>
  </w:style>
  <w:style w:type="paragraph" w:customStyle="1" w:styleId="i">
    <w:name w:val="(i)"/>
    <w:basedOn w:val="Normal"/>
    <w:rsid w:val="00CB6930"/>
    <w:pPr>
      <w:tabs>
        <w:tab w:val="num" w:pos="1701"/>
      </w:tabs>
      <w:autoSpaceDE w:val="0"/>
      <w:autoSpaceDN w:val="0"/>
      <w:adjustRightInd w:val="0"/>
      <w:spacing w:after="120"/>
      <w:ind w:left="1701" w:hanging="567"/>
      <w:jc w:val="both"/>
    </w:pPr>
    <w:rPr>
      <w:rFonts w:cs="Arial"/>
      <w:szCs w:val="20"/>
      <w:lang w:eastAsia="en-AU"/>
    </w:rPr>
  </w:style>
  <w:style w:type="character" w:customStyle="1" w:styleId="PlainTextChar">
    <w:name w:val="Plain Text Char"/>
    <w:link w:val="PlainText"/>
    <w:rsid w:val="00CB6930"/>
    <w:rPr>
      <w:rFonts w:ascii="Courier New" w:hAnsi="Courier New" w:cs="Courier New"/>
      <w:lang w:eastAsia="en-US"/>
    </w:rPr>
  </w:style>
  <w:style w:type="character" w:customStyle="1" w:styleId="FooterChar">
    <w:name w:val="Footer Char"/>
    <w:basedOn w:val="DefaultParagraphFont"/>
    <w:link w:val="Footer"/>
    <w:uiPriority w:val="99"/>
    <w:rsid w:val="00F77DB0"/>
    <w:rPr>
      <w:rFonts w:ascii="Arial" w:hAnsi="Arial"/>
      <w:sz w:val="16"/>
      <w:szCs w:val="24"/>
      <w:lang w:eastAsia="en-US"/>
    </w:rPr>
  </w:style>
  <w:style w:type="paragraph" w:customStyle="1" w:styleId="TableItem">
    <w:name w:val="Table Item"/>
    <w:basedOn w:val="Heading1"/>
    <w:link w:val="TableItemChar"/>
    <w:qFormat/>
    <w:rsid w:val="0050526B"/>
    <w:pPr>
      <w:numPr>
        <w:numId w:val="27"/>
      </w:numPr>
      <w:pBdr>
        <w:top w:val="none" w:sz="0" w:space="0" w:color="auto"/>
      </w:pBdr>
      <w:spacing w:after="0"/>
      <w:ind w:left="324"/>
    </w:pPr>
    <w:rPr>
      <w:sz w:val="20"/>
      <w:szCs w:val="20"/>
    </w:rPr>
  </w:style>
  <w:style w:type="character" w:customStyle="1" w:styleId="TableItemChar">
    <w:name w:val="Table Item Char"/>
    <w:basedOn w:val="Heading1Char"/>
    <w:link w:val="TableItem"/>
    <w:rsid w:val="0050526B"/>
    <w:rPr>
      <w:rFonts w:ascii="Arial" w:hAnsi="Arial" w:cs="Arial"/>
      <w:b/>
      <w:bCs/>
      <w:sz w:val="24"/>
      <w:szCs w:val="32"/>
      <w:lang w:eastAsia="en-US"/>
    </w:rPr>
  </w:style>
  <w:style w:type="character" w:styleId="UnresolvedMention">
    <w:name w:val="Unresolved Mention"/>
    <w:basedOn w:val="DefaultParagraphFont"/>
    <w:uiPriority w:val="99"/>
    <w:semiHidden/>
    <w:unhideWhenUsed/>
    <w:rsid w:val="000B14EC"/>
    <w:rPr>
      <w:color w:val="605E5C"/>
      <w:shd w:val="clear" w:color="auto" w:fill="E1DFDD"/>
    </w:rPr>
  </w:style>
  <w:style w:type="paragraph" w:styleId="ListParagraph">
    <w:name w:val="List Paragraph"/>
    <w:basedOn w:val="Normal"/>
    <w:uiPriority w:val="34"/>
    <w:qFormat/>
    <w:rsid w:val="00324F09"/>
    <w:pPr>
      <w:ind w:left="720"/>
      <w:contextualSpacing/>
    </w:pPr>
  </w:style>
  <w:style w:type="character" w:styleId="PlaceholderText">
    <w:name w:val="Placeholder Text"/>
    <w:basedOn w:val="DefaultParagraphFont"/>
    <w:uiPriority w:val="99"/>
    <w:semiHidden/>
    <w:rsid w:val="00EA43C7"/>
    <w:rPr>
      <w:color w:val="808080"/>
    </w:rPr>
  </w:style>
  <w:style w:type="character" w:customStyle="1" w:styleId="TheFormToolGray">
    <w:name w:val="TheFormToolGray"/>
    <w:basedOn w:val="DefaultParagraphFont"/>
    <w:rsid w:val="00EA43C7"/>
    <w:rPr>
      <w:rFonts w:ascii="Calibri" w:hAnsi="Calibri" w:cs="Calibri"/>
      <w:color w:val="808080"/>
      <w:sz w:val="22"/>
    </w:rPr>
  </w:style>
  <w:style w:type="character" w:customStyle="1" w:styleId="TheFormToolBlack">
    <w:name w:val="TheFormToolBlack"/>
    <w:basedOn w:val="DefaultParagraphFont"/>
    <w:rsid w:val="00EA43C7"/>
    <w:rPr>
      <w:rFonts w:ascii="Calibri" w:hAnsi="Calibri" w:cs="Calibri"/>
      <w:color w:val="000000"/>
      <w:sz w:val="22"/>
    </w:rPr>
  </w:style>
  <w:style w:type="paragraph" w:styleId="Revision">
    <w:name w:val="Revision"/>
    <w:hidden/>
    <w:uiPriority w:val="99"/>
    <w:semiHidden/>
    <w:rsid w:val="00816CB1"/>
    <w:rPr>
      <w:rFonts w:ascii="Arial" w:hAnsi="Arial"/>
      <w:szCs w:val="24"/>
      <w:lang w:eastAsia="en-US"/>
    </w:rPr>
  </w:style>
  <w:style w:type="character" w:customStyle="1" w:styleId="Heading4Char">
    <w:name w:val="Heading 4 Char"/>
    <w:basedOn w:val="DefaultParagraphFont"/>
    <w:link w:val="Heading4"/>
    <w:rsid w:val="00EE410D"/>
    <w:rPr>
      <w:rFonts w:ascii="Arial" w:hAnsi="Arial" w:cs="Arial"/>
      <w:iCs/>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832766">
      <w:bodyDiv w:val="1"/>
      <w:marLeft w:val="0"/>
      <w:marRight w:val="0"/>
      <w:marTop w:val="0"/>
      <w:marBottom w:val="0"/>
      <w:divBdr>
        <w:top w:val="none" w:sz="0" w:space="0" w:color="auto"/>
        <w:left w:val="none" w:sz="0" w:space="0" w:color="auto"/>
        <w:bottom w:val="none" w:sz="0" w:space="0" w:color="auto"/>
        <w:right w:val="none" w:sz="0" w:space="0" w:color="auto"/>
      </w:divBdr>
    </w:div>
    <w:div w:id="118563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ooki.a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ello@rooki.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quiries@oaic.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ITaS%20Lawyers%20Pty%20Ltd\IT%20and%20Startup%20Lawyers%20-%20Documents\Precedents\AA%20Precedent%20clean%20up\20241122%20-%20Privacy%20Policy%20(Template)%20(Form%20Tool%20Draf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ateTime xmlns="d1ae7b4a-f645-4c77-bb27-74d2b135892a" xsi:nil="true"/>
    <TaxCatchAll xmlns="4fd9a974-8b06-4c97-afcd-62887ad28b97" xsi:nil="true"/>
    <lcf76f155ced4ddcb4097134ff3c332f xmlns="d1ae7b4a-f645-4c77-bb27-74d2b135892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7BB6067EB3BD2449EF2F01A7B3E1A66" ma:contentTypeVersion="17" ma:contentTypeDescription="Create a new document." ma:contentTypeScope="" ma:versionID="27c07e3e27a2b8f2b3b075aedc2b3c96">
  <xsd:schema xmlns:xsd="http://www.w3.org/2001/XMLSchema" xmlns:xs="http://www.w3.org/2001/XMLSchema" xmlns:p="http://schemas.microsoft.com/office/2006/metadata/properties" xmlns:ns2="d1ae7b4a-f645-4c77-bb27-74d2b135892a" xmlns:ns3="4fd9a974-8b06-4c97-afcd-62887ad28b97" targetNamespace="http://schemas.microsoft.com/office/2006/metadata/properties" ma:root="true" ma:fieldsID="a1eda377a7efb9c6d07d403f3eddb4a3" ns2:_="" ns3:_="">
    <xsd:import namespace="d1ae7b4a-f645-4c77-bb27-74d2b135892a"/>
    <xsd:import namespace="4fd9a974-8b06-4c97-afcd-62887ad28b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DateTim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ae7b4a-f645-4c77-bb27-74d2b13589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eTime" ma:index="19" nillable="true" ma:displayName="DateTime" ma:format="DateOnly" ma:internalName="DateTime">
      <xsd:simpleType>
        <xsd:restriction base="dms:DateTim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6c19c4d-d5d9-42d2-afcf-d0559d528f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974-8b06-4c97-afcd-62887ad28b97"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1a57e0d-f0d4-4dd0-99e2-f6e2f29fab97}" ma:internalName="TaxCatchAll" ma:showField="CatchAllData" ma:web="4fd9a974-8b06-4c97-afcd-62887ad28b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A23FF2-4763-4823-A064-199932931A8B}">
  <ds:schemaRefs>
    <ds:schemaRef ds:uri="http://schemas.openxmlformats.org/officeDocument/2006/bibliography"/>
  </ds:schemaRefs>
</ds:datastoreItem>
</file>

<file path=customXml/itemProps2.xml><?xml version="1.0" encoding="utf-8"?>
<ds:datastoreItem xmlns:ds="http://schemas.openxmlformats.org/officeDocument/2006/customXml" ds:itemID="{FF71EEF7-8F1D-4384-89E9-0EC36946A072}">
  <ds:schemaRefs>
    <ds:schemaRef ds:uri="http://schemas.microsoft.com/office/2006/metadata/properties"/>
    <ds:schemaRef ds:uri="http://schemas.microsoft.com/office/infopath/2007/PartnerControls"/>
    <ds:schemaRef ds:uri="d1ae7b4a-f645-4c77-bb27-74d2b135892a"/>
    <ds:schemaRef ds:uri="4fd9a974-8b06-4c97-afcd-62887ad28b97"/>
  </ds:schemaRefs>
</ds:datastoreItem>
</file>

<file path=customXml/itemProps3.xml><?xml version="1.0" encoding="utf-8"?>
<ds:datastoreItem xmlns:ds="http://schemas.openxmlformats.org/officeDocument/2006/customXml" ds:itemID="{669A6C7B-88A7-4B35-9352-9353C7317C83}">
  <ds:schemaRefs>
    <ds:schemaRef ds:uri="http://schemas.microsoft.com/sharepoint/v3/contenttype/forms"/>
  </ds:schemaRefs>
</ds:datastoreItem>
</file>

<file path=customXml/itemProps4.xml><?xml version="1.0" encoding="utf-8"?>
<ds:datastoreItem xmlns:ds="http://schemas.openxmlformats.org/officeDocument/2006/customXml" ds:itemID="{61CF319F-8E0A-4E7E-A37C-FAB54ADB6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ae7b4a-f645-4c77-bb27-74d2b135892a"/>
    <ds:schemaRef ds:uri="4fd9a974-8b06-4c97-afcd-62887ad28b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20241122 - Privacy Policy (Template) (Form Tool Draft).dotx</Template>
  <TotalTime>0</TotalTime>
  <Pages>7</Pages>
  <Words>2374</Words>
  <Characters>12584</Characters>
  <Application>Microsoft Office Word</Application>
  <DocSecurity>0</DocSecurity>
  <Lines>228</Lines>
  <Paragraphs>122</Paragraphs>
  <ScaleCrop>false</ScaleCrop>
  <HeadingPairs>
    <vt:vector size="2" baseType="variant">
      <vt:variant>
        <vt:lpstr>Title</vt:lpstr>
      </vt:variant>
      <vt:variant>
        <vt:i4>1</vt:i4>
      </vt:variant>
    </vt:vector>
  </HeadingPairs>
  <TitlesOfParts>
    <vt:vector size="1" baseType="lpstr">
      <vt:lpstr>Privacy Policy Template</vt:lpstr>
    </vt:vector>
  </TitlesOfParts>
  <Company/>
  <LinksUpToDate>false</LinksUpToDate>
  <CharactersWithSpaces>14836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 Template</dc:title>
  <dc:subject>MB Legal Precedents</dc:subject>
  <dc:creator>IT and Startup Lawyers</dc:creator>
  <cp:keywords>Michael Barber</cp:keywords>
  <dc:description/>
  <cp:lastModifiedBy>IT and Startup Lawyers</cp:lastModifiedBy>
  <cp:revision>3</cp:revision>
  <cp:lastPrinted>2003-12-01T11:51:00Z</cp:lastPrinted>
  <dcterms:created xsi:type="dcterms:W3CDTF">2026-08-31T06:44:00Z</dcterms:created>
  <dcterms:modified xsi:type="dcterms:W3CDTF">2026-08-31T06:44:00Z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0x01010057BB6067EB3BD2449EF2F01A7B3E1A66</vt:lpwstr>
  </property>
  <property fmtid="{D5CDD505-2E9C-101B-9397-08002B2CF9AE}" pid="3" name="MediaServiceImageTags">
    <vt:lpwstr/>
  </property>
</Properties>
</file>